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26012F" w14:textId="030838ED" w:rsidR="00DA5EC0" w:rsidRPr="004035CB" w:rsidRDefault="00DA5EC0" w:rsidP="00822AEB">
      <w:pPr>
        <w:rPr>
          <w:rFonts w:cstheme="minorHAnsi"/>
        </w:rPr>
      </w:pPr>
      <w:r w:rsidRPr="004035CB">
        <w:rPr>
          <w:rFonts w:cstheme="minorHAnsi"/>
        </w:rPr>
        <w:t>.</w:t>
      </w:r>
    </w:p>
    <w:sdt>
      <w:sdtPr>
        <w:rPr>
          <w:rFonts w:cstheme="minorBidi"/>
        </w:rPr>
        <w:id w:val="587196973"/>
        <w:docPartObj>
          <w:docPartGallery w:val="Cover Pages"/>
          <w:docPartUnique/>
        </w:docPartObj>
      </w:sdtPr>
      <w:sdtContent>
        <w:p w14:paraId="181EB812" w14:textId="033FFE74" w:rsidR="006A52D4" w:rsidRPr="002D4175" w:rsidRDefault="00CD7B40" w:rsidP="00822AEB">
          <w:pPr>
            <w:rPr>
              <w:rFonts w:cstheme="minorHAnsi"/>
            </w:rPr>
          </w:pPr>
          <w:r w:rsidRPr="004035CB">
            <w:rPr>
              <w:rFonts w:cstheme="minorHAnsi"/>
              <w:noProof/>
            </w:rPr>
            <mc:AlternateContent>
              <mc:Choice Requires="wpg">
                <w:drawing>
                  <wp:anchor distT="0" distB="0" distL="114300" distR="114300" simplePos="0" relativeHeight="251652097" behindDoc="0" locked="1" layoutInCell="1" allowOverlap="1" wp14:anchorId="14CEFE20" wp14:editId="27C75148">
                    <wp:simplePos x="0" y="0"/>
                    <wp:positionH relativeFrom="page">
                      <wp:posOffset>0</wp:posOffset>
                    </wp:positionH>
                    <wp:positionV relativeFrom="page">
                      <wp:posOffset>8919275</wp:posOffset>
                    </wp:positionV>
                    <wp:extent cx="7560000" cy="1774800"/>
                    <wp:effectExtent l="0" t="0" r="3175" b="0"/>
                    <wp:wrapNone/>
                    <wp:docPr id="35" name="Group 11"/>
                    <wp:cNvGraphicFramePr/>
                    <a:graphic xmlns:a="http://schemas.openxmlformats.org/drawingml/2006/main">
                      <a:graphicData uri="http://schemas.microsoft.com/office/word/2010/wordprocessingGroup">
                        <wpg:wgp>
                          <wpg:cNvGrpSpPr/>
                          <wpg:grpSpPr>
                            <a:xfrm>
                              <a:off x="0" y="0"/>
                              <a:ext cx="7560000" cy="1774800"/>
                              <a:chOff x="0" y="0"/>
                              <a:chExt cx="7560000" cy="1773727"/>
                            </a:xfrm>
                          </wpg:grpSpPr>
                          <wps:wsp>
                            <wps:cNvPr id="39" name="Rectangle 39"/>
                            <wps:cNvSpPr/>
                            <wps:spPr>
                              <a:xfrm>
                                <a:off x="0" y="0"/>
                                <a:ext cx="7560000" cy="1773727"/>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38566" y="437827"/>
                                <a:ext cx="6476365" cy="8959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D3C93B" id="Group 11" o:spid="_x0000_s1026" style="position:absolute;margin-left:0;margin-top:702.3pt;width:595.3pt;height:139.75pt;z-index:251652097;mso-position-horizontal-relative:page;mso-position-vertical-relative:page;mso-width-relative:margin;mso-height-relative:margin" coordsize="75600,17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">
                    <v:rect id="Rectangle 39" o:spid="_x0000_s1027" style="position:absolute;width:75600;height:17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" fillcolor="white [321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left:5385;top:4378;width:64764;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">
                      <v:imagedata r:id="rId13" o:title=""/>
                    </v:shape>
                    <w10:wrap anchorx="page" anchory="page"/>
                    <w10:anchorlock/>
                  </v:group>
                </w:pict>
              </mc:Fallback>
            </mc:AlternateContent>
          </w:r>
          <w:r w:rsidRPr="004035CB">
            <w:rPr>
              <w:rFonts w:cstheme="minorHAnsi"/>
              <w:noProof/>
            </w:rPr>
            <mc:AlternateContent>
              <mc:Choice Requires="wps">
                <w:drawing>
                  <wp:anchor distT="0" distB="0" distL="114300" distR="114300" simplePos="0" relativeHeight="251652096" behindDoc="0" locked="1" layoutInCell="1" allowOverlap="1" wp14:anchorId="36B28131" wp14:editId="290B0B90">
                    <wp:simplePos x="0" y="0"/>
                    <wp:positionH relativeFrom="page">
                      <wp:posOffset>783590</wp:posOffset>
                    </wp:positionH>
                    <wp:positionV relativeFrom="page">
                      <wp:posOffset>5129530</wp:posOffset>
                    </wp:positionV>
                    <wp:extent cx="6781800" cy="1602740"/>
                    <wp:effectExtent l="0" t="0" r="0" b="0"/>
                    <wp:wrapNone/>
                    <wp:docPr id="33" name="Rectangle 12"/>
                    <wp:cNvGraphicFramePr/>
                    <a:graphic xmlns:a="http://schemas.openxmlformats.org/drawingml/2006/main">
                      <a:graphicData uri="http://schemas.microsoft.com/office/word/2010/wordprocessingShape">
                        <wps:wsp>
                          <wps:cNvSpPr/>
                          <wps:spPr>
                            <a:xfrm>
                              <a:off x="0" y="0"/>
                              <a:ext cx="6781800" cy="1602740"/>
                            </a:xfrm>
                            <a:prstGeom prst="rect">
                              <a:avLst/>
                            </a:prstGeom>
                            <a:solidFill>
                              <a:srgbClr val="85B09A">
                                <a:alpha val="74902"/>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336E5BE" w14:textId="7C7AF328" w:rsidR="00CD7B40" w:rsidRPr="00E76F3F" w:rsidRDefault="003A5CFD" w:rsidP="002E20B1">
                                <w:pPr>
                                  <w:tabs>
                                    <w:tab w:val="left" w:pos="0"/>
                                  </w:tabs>
                                  <w:rPr>
                                    <w:rFonts w:ascii="Arial Black" w:hAnsi="Arial Black"/>
                                    <w:bCs/>
                                    <w:color w:val="FFFFFF" w:themeColor="background1"/>
                                    <w:sz w:val="36"/>
                                    <w:szCs w:val="36"/>
                                  </w:rPr>
                                </w:pPr>
                                <w:r>
                                  <w:rPr>
                                    <w:rFonts w:ascii="Arial Black" w:hAnsi="Arial Black" w:cs="Arial"/>
                                    <w:color w:val="FFFFFF" w:themeColor="background1"/>
                                    <w:sz w:val="40"/>
                                    <w:szCs w:val="40"/>
                                  </w:rPr>
                                  <w:t>Resolve Outstanding Plant Invoices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28131" id="Rectangle 12" o:spid="_x0000_s1026" style="position:absolute;margin-left:61.7pt;margin-top:403.9pt;width:534pt;height:126.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" fillcolor="#85b09a" stroked="f">
                    <v:fill opacity="49087f"/>
                    <v:textbox>
                      <w:txbxContent>
                        <w:p w14:paraId="1336E5BE" w14:textId="7C7AF328" w:rsidR="00CD7B40" w:rsidRPr="00E76F3F" w:rsidRDefault="003A5CFD" w:rsidP="002E20B1">
                          <w:pPr>
                            <w:tabs>
                              <w:tab w:val="left" w:pos="0"/>
                            </w:tabs>
                            <w:rPr>
                              <w:rFonts w:ascii="Arial Black" w:hAnsi="Arial Black"/>
                              <w:bCs/>
                              <w:color w:val="FFFFFF" w:themeColor="background1"/>
                              <w:sz w:val="36"/>
                              <w:szCs w:val="36"/>
                            </w:rPr>
                          </w:pPr>
                          <w:r>
                            <w:rPr>
                              <w:rFonts w:ascii="Arial Black" w:hAnsi="Arial Black" w:cs="Arial"/>
                              <w:color w:val="FFFFFF" w:themeColor="background1"/>
                              <w:sz w:val="40"/>
                              <w:szCs w:val="40"/>
                            </w:rPr>
                            <w:t>Resolve Outstanding Plant Invoices</w:t>
                          </w:r>
                        </w:p>
                      </w:txbxContent>
                    </v:textbox>
                    <w10:wrap anchorx="page" anchory="page"/>
                    <w10:anchorlock/>
                  </v:rect>
                </w:pict>
              </mc:Fallback>
            </mc:AlternateContent>
          </w:r>
          <w:r w:rsidRPr="004035CB">
            <w:rPr>
              <w:rFonts w:cstheme="minorHAnsi"/>
              <w:noProof/>
            </w:rPr>
            <w:drawing>
              <wp:anchor distT="0" distB="0" distL="114300" distR="114300" simplePos="0" relativeHeight="251652099" behindDoc="0" locked="1" layoutInCell="1" allowOverlap="1" wp14:anchorId="7ED10098" wp14:editId="41C62C2B">
                <wp:simplePos x="0" y="0"/>
                <wp:positionH relativeFrom="page">
                  <wp:posOffset>360265</wp:posOffset>
                </wp:positionH>
                <wp:positionV relativeFrom="page">
                  <wp:posOffset>306092</wp:posOffset>
                </wp:positionV>
                <wp:extent cx="3138197" cy="615411"/>
                <wp:effectExtent l="0" t="0" r="5080" b="0"/>
                <wp:wrapNone/>
                <wp:docPr id="44" name="Picture 15"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138197" cy="615411"/>
                        </a:xfrm>
                        <a:prstGeom prst="rect">
                          <a:avLst/>
                        </a:prstGeom>
                      </pic:spPr>
                    </pic:pic>
                  </a:graphicData>
                </a:graphic>
              </wp:anchor>
            </w:drawing>
          </w:r>
        </w:p>
      </w:sdtContent>
    </w:sdt>
    <w:p w14:paraId="6D884A86" w14:textId="70066F06" w:rsidR="006A52D4" w:rsidRPr="004035CB" w:rsidRDefault="006A52D4" w:rsidP="00822AEB">
      <w:pPr>
        <w:rPr>
          <w:rFonts w:cstheme="minorHAnsi"/>
        </w:rPr>
      </w:pPr>
    </w:p>
    <w:p w14:paraId="209FFB88" w14:textId="22971618" w:rsidR="006A52D4" w:rsidRPr="004035CB" w:rsidRDefault="009F6843" w:rsidP="009F6843">
      <w:pPr>
        <w:tabs>
          <w:tab w:val="left" w:pos="8955"/>
        </w:tabs>
        <w:rPr>
          <w:rFonts w:cstheme="minorHAnsi"/>
        </w:rPr>
      </w:pPr>
      <w:r w:rsidRPr="004035CB">
        <w:rPr>
          <w:rFonts w:cstheme="minorHAnsi"/>
        </w:rPr>
        <w:tab/>
      </w:r>
    </w:p>
    <w:p w14:paraId="348145D5" w14:textId="2DE43E3F" w:rsidR="006A52D4" w:rsidRPr="004035CB" w:rsidRDefault="00295834" w:rsidP="00822AEB">
      <w:pPr>
        <w:rPr>
          <w:rFonts w:cstheme="minorHAnsi"/>
        </w:rPr>
      </w:pPr>
      <w:r w:rsidRPr="004035CB">
        <w:rPr>
          <w:rFonts w:cstheme="minorHAnsi"/>
          <w:noProof/>
        </w:rPr>
        <mc:AlternateContent>
          <mc:Choice Requires="wps">
            <w:drawing>
              <wp:anchor distT="0" distB="0" distL="114300" distR="114300" simplePos="0" relativeHeight="251652098" behindDoc="0" locked="0" layoutInCell="1" allowOverlap="1" wp14:anchorId="6928B223" wp14:editId="2485F2F3">
                <wp:simplePos x="0" y="0"/>
                <wp:positionH relativeFrom="page">
                  <wp:align>right</wp:align>
                </wp:positionH>
                <wp:positionV relativeFrom="page">
                  <wp:posOffset>1685925</wp:posOffset>
                </wp:positionV>
                <wp:extent cx="712470" cy="7224395"/>
                <wp:effectExtent l="0" t="0" r="0" b="0"/>
                <wp:wrapNone/>
                <wp:docPr id="32" name="Rectangle 13"/>
                <wp:cNvGraphicFramePr/>
                <a:graphic xmlns:a="http://schemas.openxmlformats.org/drawingml/2006/main">
                  <a:graphicData uri="http://schemas.microsoft.com/office/word/2010/wordprocessingShape">
                    <wps:wsp>
                      <wps:cNvSpPr/>
                      <wps:spPr>
                        <a:xfrm>
                          <a:off x="0" y="0"/>
                          <a:ext cx="712470" cy="7224395"/>
                        </a:xfrm>
                        <a:prstGeom prst="rect">
                          <a:avLst/>
                        </a:prstGeom>
                        <a:solidFill>
                          <a:srgbClr val="85B09A">
                            <a:alpha val="74902"/>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5CD12" id="Rectangle 13" o:spid="_x0000_s1026" style="position:absolute;margin-left:4.9pt;margin-top:132.75pt;width:56.1pt;height:568.85pt;z-index:25165209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" fillcolor="#85b09a" stroked="f">
                <v:fill opacity="49087f"/>
                <w10:wrap anchorx="page" anchory="page"/>
              </v:rect>
            </w:pict>
          </mc:Fallback>
        </mc:AlternateContent>
      </w:r>
    </w:p>
    <w:p w14:paraId="5E60C369" w14:textId="0E6088EF" w:rsidR="006A52D4" w:rsidRPr="004035CB" w:rsidRDefault="002D4175" w:rsidP="00822AEB">
      <w:pPr>
        <w:rPr>
          <w:rFonts w:cstheme="minorHAnsi"/>
        </w:rPr>
        <w:sectPr w:rsidR="006A52D4" w:rsidRPr="004035CB" w:rsidSect="00990B6B">
          <w:headerReference w:type="default" r:id="rId15"/>
          <w:footerReference w:type="default" r:id="rId16"/>
          <w:pgSz w:w="11900" w:h="16840" w:code="9"/>
          <w:pgMar w:top="1701" w:right="851" w:bottom="1134" w:left="851" w:header="567" w:footer="567" w:gutter="0"/>
          <w:pgNumType w:start="0"/>
          <w:cols w:space="708"/>
          <w:titlePg/>
          <w:docGrid w:linePitch="299"/>
        </w:sectPr>
      </w:pPr>
      <w:r>
        <w:rPr>
          <w:noProof/>
        </w:rPr>
        <w:drawing>
          <wp:inline distT="0" distB="0" distL="0" distR="0" wp14:anchorId="287202C8" wp14:editId="0E7D9814">
            <wp:extent cx="6475730" cy="4829810"/>
            <wp:effectExtent l="0" t="0" r="1270" b="8890"/>
            <wp:docPr id="1685897383" name="Picture 1" descr="A construction site with a bulldoz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97383" name="Picture 1" descr="A construction site with a bulldozer&#10;&#10;Description automatically generated"/>
                    <pic:cNvPicPr/>
                  </pic:nvPicPr>
                  <pic:blipFill>
                    <a:blip r:embed="rId17"/>
                    <a:stretch>
                      <a:fillRect/>
                    </a:stretch>
                  </pic:blipFill>
                  <pic:spPr>
                    <a:xfrm>
                      <a:off x="0" y="0"/>
                      <a:ext cx="6475730" cy="4829810"/>
                    </a:xfrm>
                    <a:prstGeom prst="rect">
                      <a:avLst/>
                    </a:prstGeom>
                  </pic:spPr>
                </pic:pic>
              </a:graphicData>
            </a:graphic>
          </wp:inline>
        </w:drawing>
      </w:r>
    </w:p>
    <w:p w14:paraId="76CB77EC" w14:textId="77777777" w:rsidR="00807D60" w:rsidRDefault="00807D60" w:rsidP="00807D60">
      <w:pPr>
        <w:rPr>
          <w:lang w:val="en-US"/>
        </w:rPr>
      </w:pPr>
      <w:r w:rsidRPr="00807D60">
        <w:rPr>
          <w:lang w:val="en-US"/>
        </w:rPr>
        <w:lastRenderedPageBreak/>
        <w:t>The issue concerns invoices that were created for old rental transactions, which no longer need to be charged to Company 02 due to their age. To resolve this issue, the following steps will be undertaken:</w:t>
      </w:r>
    </w:p>
    <w:p w14:paraId="7B25005F" w14:textId="77777777" w:rsidR="00807D60" w:rsidRPr="00807D60" w:rsidRDefault="00807D60" w:rsidP="00807D60">
      <w:pPr>
        <w:rPr>
          <w:lang w:val="en-US"/>
        </w:rPr>
      </w:pPr>
    </w:p>
    <w:p w14:paraId="76C48142" w14:textId="77777777" w:rsidR="00807D60" w:rsidRDefault="00807D60" w:rsidP="00807D60">
      <w:pPr>
        <w:numPr>
          <w:ilvl w:val="0"/>
          <w:numId w:val="23"/>
        </w:numPr>
        <w:rPr>
          <w:lang w:val="en-US"/>
        </w:rPr>
      </w:pPr>
      <w:r w:rsidRPr="00807D60">
        <w:rPr>
          <w:b/>
          <w:bCs/>
          <w:lang w:val="en-US"/>
        </w:rPr>
        <w:t>Credit the Old Invoices</w:t>
      </w:r>
      <w:r w:rsidRPr="00807D60">
        <w:rPr>
          <w:lang w:val="en-US"/>
        </w:rPr>
        <w:t>:</w:t>
      </w:r>
      <w:r w:rsidRPr="00807D60">
        <w:rPr>
          <w:lang w:val="en-US"/>
        </w:rPr>
        <w:br/>
        <w:t>The Plant department will issue credit invoices to reverse the charges on these outdated transactions.</w:t>
      </w:r>
    </w:p>
    <w:p w14:paraId="01ED9431" w14:textId="77777777" w:rsidR="00807D60" w:rsidRPr="00807D60" w:rsidRDefault="00807D60" w:rsidP="00807D60">
      <w:pPr>
        <w:numPr>
          <w:ilvl w:val="0"/>
          <w:numId w:val="23"/>
        </w:numPr>
        <w:rPr>
          <w:lang w:val="en-US"/>
        </w:rPr>
      </w:pPr>
    </w:p>
    <w:p w14:paraId="6B9FA9CD" w14:textId="77777777" w:rsidR="00807D60" w:rsidRDefault="00807D60" w:rsidP="00807D60">
      <w:pPr>
        <w:numPr>
          <w:ilvl w:val="0"/>
          <w:numId w:val="23"/>
        </w:numPr>
        <w:rPr>
          <w:lang w:val="en-US"/>
        </w:rPr>
      </w:pPr>
      <w:r w:rsidRPr="00807D60">
        <w:rPr>
          <w:b/>
          <w:bCs/>
          <w:lang w:val="en-US"/>
        </w:rPr>
        <w:t>Offset Credit and Debit Invoices</w:t>
      </w:r>
      <w:r w:rsidRPr="00807D60">
        <w:rPr>
          <w:lang w:val="en-US"/>
        </w:rPr>
        <w:t>:</w:t>
      </w:r>
      <w:r w:rsidRPr="00807D60">
        <w:rPr>
          <w:lang w:val="en-US"/>
        </w:rPr>
        <w:br/>
        <w:t>Once the credit invoices have been issued, the Plant Finance Manager will offset them against the corresponding debit invoices, effectively resolving the outstanding balances.</w:t>
      </w:r>
    </w:p>
    <w:p w14:paraId="40B4C9A2" w14:textId="77777777" w:rsidR="00807D60" w:rsidRPr="00807D60" w:rsidRDefault="00807D60" w:rsidP="00807D60">
      <w:pPr>
        <w:numPr>
          <w:ilvl w:val="0"/>
          <w:numId w:val="23"/>
        </w:numPr>
        <w:rPr>
          <w:lang w:val="en-US"/>
        </w:rPr>
      </w:pPr>
    </w:p>
    <w:p w14:paraId="6741FBCE" w14:textId="77777777" w:rsidR="00807D60" w:rsidRPr="00807D60" w:rsidRDefault="00807D60" w:rsidP="00807D60">
      <w:pPr>
        <w:numPr>
          <w:ilvl w:val="0"/>
          <w:numId w:val="23"/>
        </w:numPr>
        <w:rPr>
          <w:lang w:val="en-US"/>
        </w:rPr>
      </w:pPr>
      <w:r w:rsidRPr="00807D60">
        <w:rPr>
          <w:b/>
          <w:bCs/>
          <w:lang w:val="en-US"/>
        </w:rPr>
        <w:t>Cancel and Delete Supplier Invoices</w:t>
      </w:r>
      <w:r w:rsidRPr="00807D60">
        <w:rPr>
          <w:lang w:val="en-US"/>
        </w:rPr>
        <w:t>:</w:t>
      </w:r>
      <w:r w:rsidRPr="00807D60">
        <w:rPr>
          <w:lang w:val="en-US"/>
        </w:rPr>
        <w:br/>
        <w:t>The AP Officer will:</w:t>
      </w:r>
    </w:p>
    <w:p w14:paraId="6966020C" w14:textId="77777777" w:rsidR="00807D60" w:rsidRPr="00807D60" w:rsidRDefault="00807D60" w:rsidP="00807D60">
      <w:pPr>
        <w:numPr>
          <w:ilvl w:val="1"/>
          <w:numId w:val="23"/>
        </w:numPr>
        <w:rPr>
          <w:lang w:val="en-US"/>
        </w:rPr>
      </w:pPr>
      <w:r w:rsidRPr="00807D60">
        <w:rPr>
          <w:lang w:val="en-US"/>
        </w:rPr>
        <w:t>Cancel the manual supplier invoices associated with these transactions.</w:t>
      </w:r>
    </w:p>
    <w:p w14:paraId="09697C00" w14:textId="77777777" w:rsidR="00807D60" w:rsidRDefault="00807D60" w:rsidP="00807D60">
      <w:pPr>
        <w:numPr>
          <w:ilvl w:val="1"/>
          <w:numId w:val="23"/>
        </w:numPr>
        <w:rPr>
          <w:lang w:val="en-US"/>
        </w:rPr>
      </w:pPr>
      <w:r w:rsidRPr="00807D60">
        <w:rPr>
          <w:lang w:val="en-US"/>
        </w:rPr>
        <w:t xml:space="preserve">Delete the invoices from the </w:t>
      </w:r>
      <w:r w:rsidRPr="00807D60">
        <w:rPr>
          <w:i/>
          <w:iCs/>
          <w:lang w:val="en-US"/>
        </w:rPr>
        <w:t>Multi-Company External Invoices View</w:t>
      </w:r>
      <w:r w:rsidRPr="00807D60">
        <w:rPr>
          <w:lang w:val="en-US"/>
        </w:rPr>
        <w:t xml:space="preserve"> in IFS to ensure accurate records.</w:t>
      </w:r>
    </w:p>
    <w:p w14:paraId="1746BC12" w14:textId="77777777" w:rsidR="00807D60" w:rsidRPr="00807D60" w:rsidRDefault="00807D60" w:rsidP="00807D60">
      <w:pPr>
        <w:numPr>
          <w:ilvl w:val="0"/>
          <w:numId w:val="23"/>
        </w:numPr>
        <w:rPr>
          <w:lang w:val="en-US"/>
        </w:rPr>
      </w:pPr>
    </w:p>
    <w:p w14:paraId="2EC6C638" w14:textId="77777777" w:rsidR="00807D60" w:rsidRDefault="00807D60" w:rsidP="00807D60">
      <w:pPr>
        <w:rPr>
          <w:b/>
          <w:bCs/>
          <w:lang w:val="en-US"/>
        </w:rPr>
      </w:pPr>
      <w:r w:rsidRPr="00807D60">
        <w:rPr>
          <w:b/>
          <w:bCs/>
          <w:lang w:val="en-US"/>
        </w:rPr>
        <w:t>Detailed Steps in IFS</w:t>
      </w:r>
    </w:p>
    <w:p w14:paraId="21BBB0BC" w14:textId="77777777" w:rsidR="003A5CFD" w:rsidRDefault="003A5CFD" w:rsidP="003A5CFD"/>
    <w:p w14:paraId="148B6F5D" w14:textId="77777777" w:rsidR="003A5CFD" w:rsidRDefault="003A5CFD" w:rsidP="003A5CFD"/>
    <w:p w14:paraId="224DEA1B" w14:textId="77777777" w:rsidR="003A5CFD" w:rsidRDefault="003A5CFD" w:rsidP="003A5CFD">
      <w:r>
        <w:t>Create Credit Invoice for outstanding customer invoices. Open up create credit invoices window and search for the invoice</w:t>
      </w:r>
    </w:p>
    <w:p w14:paraId="221AE301" w14:textId="77777777" w:rsidR="003A5CFD" w:rsidRDefault="003A5CFD" w:rsidP="003A5CFD">
      <w:r>
        <w:rPr>
          <w:noProof/>
        </w:rPr>
        <w:drawing>
          <wp:inline distT="0" distB="0" distL="0" distR="0" wp14:anchorId="36B2E02B" wp14:editId="074E9E5A">
            <wp:extent cx="5943600" cy="3155950"/>
            <wp:effectExtent l="0" t="0" r="0" b="6350"/>
            <wp:docPr id="2375321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32186" name="Picture 1" descr="A screenshot of a computer&#10;&#10;Description automatically generated"/>
                    <pic:cNvPicPr/>
                  </pic:nvPicPr>
                  <pic:blipFill>
                    <a:blip r:embed="rId18"/>
                    <a:stretch>
                      <a:fillRect/>
                    </a:stretch>
                  </pic:blipFill>
                  <pic:spPr>
                    <a:xfrm>
                      <a:off x="0" y="0"/>
                      <a:ext cx="5943600" cy="3155950"/>
                    </a:xfrm>
                    <a:prstGeom prst="rect">
                      <a:avLst/>
                    </a:prstGeom>
                  </pic:spPr>
                </pic:pic>
              </a:graphicData>
            </a:graphic>
          </wp:inline>
        </w:drawing>
      </w:r>
    </w:p>
    <w:p w14:paraId="7C8364FE" w14:textId="77777777" w:rsidR="003A5CFD" w:rsidRDefault="003A5CFD" w:rsidP="003A5CFD">
      <w:r>
        <w:t>RMB and click ‘Create Credit Invoice’</w:t>
      </w:r>
    </w:p>
    <w:p w14:paraId="57C656FD" w14:textId="77777777" w:rsidR="003A5CFD" w:rsidRDefault="003A5CFD" w:rsidP="003A5CFD">
      <w:r>
        <w:rPr>
          <w:noProof/>
        </w:rPr>
        <w:drawing>
          <wp:inline distT="0" distB="0" distL="0" distR="0" wp14:anchorId="6E1D962B" wp14:editId="0016E7A9">
            <wp:extent cx="5943600" cy="1318260"/>
            <wp:effectExtent l="0" t="0" r="0" b="0"/>
            <wp:docPr id="3606546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54639" name="Picture 1" descr="A screenshot of a computer&#10;&#10;Description automatically generated"/>
                    <pic:cNvPicPr/>
                  </pic:nvPicPr>
                  <pic:blipFill>
                    <a:blip r:embed="rId19"/>
                    <a:stretch>
                      <a:fillRect/>
                    </a:stretch>
                  </pic:blipFill>
                  <pic:spPr>
                    <a:xfrm>
                      <a:off x="0" y="0"/>
                      <a:ext cx="5943600" cy="1318260"/>
                    </a:xfrm>
                    <a:prstGeom prst="rect">
                      <a:avLst/>
                    </a:prstGeom>
                  </pic:spPr>
                </pic:pic>
              </a:graphicData>
            </a:graphic>
          </wp:inline>
        </w:drawing>
      </w:r>
    </w:p>
    <w:p w14:paraId="6F040558" w14:textId="77777777" w:rsidR="003A5CFD" w:rsidRDefault="003A5CFD" w:rsidP="003A5CFD"/>
    <w:p w14:paraId="084DEE38" w14:textId="77777777" w:rsidR="003A5CFD" w:rsidRDefault="003A5CFD" w:rsidP="003A5CFD"/>
    <w:p w14:paraId="30B88787" w14:textId="77777777" w:rsidR="003A5CFD" w:rsidRDefault="003A5CFD" w:rsidP="003A5CFD"/>
    <w:p w14:paraId="32340DD3" w14:textId="77777777" w:rsidR="003A5CFD" w:rsidRDefault="003A5CFD" w:rsidP="003A5CFD"/>
    <w:p w14:paraId="120331F2" w14:textId="77777777" w:rsidR="003A5CFD" w:rsidRDefault="003A5CFD" w:rsidP="003A5CFD">
      <w:r>
        <w:t>Go to Print Invoice and print the invoice</w:t>
      </w:r>
    </w:p>
    <w:p w14:paraId="1F9FBFAC" w14:textId="77777777" w:rsidR="003A5CFD" w:rsidRDefault="003A5CFD" w:rsidP="003A5CFD">
      <w:r>
        <w:rPr>
          <w:noProof/>
        </w:rPr>
        <w:drawing>
          <wp:inline distT="0" distB="0" distL="0" distR="0" wp14:anchorId="09C1F193" wp14:editId="705D4A33">
            <wp:extent cx="5943600" cy="1492885"/>
            <wp:effectExtent l="0" t="0" r="0" b="0"/>
            <wp:docPr id="16121943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94317" name="Picture 1" descr="A screenshot of a computer&#10;&#10;Description automatically generated"/>
                    <pic:cNvPicPr/>
                  </pic:nvPicPr>
                  <pic:blipFill>
                    <a:blip r:embed="rId20"/>
                    <a:stretch>
                      <a:fillRect/>
                    </a:stretch>
                  </pic:blipFill>
                  <pic:spPr>
                    <a:xfrm>
                      <a:off x="0" y="0"/>
                      <a:ext cx="5943600" cy="1492885"/>
                    </a:xfrm>
                    <a:prstGeom prst="rect">
                      <a:avLst/>
                    </a:prstGeom>
                  </pic:spPr>
                </pic:pic>
              </a:graphicData>
            </a:graphic>
          </wp:inline>
        </w:drawing>
      </w:r>
    </w:p>
    <w:p w14:paraId="1EB37F6D" w14:textId="77777777" w:rsidR="003A5CFD" w:rsidRDefault="003A5CFD" w:rsidP="003A5CFD"/>
    <w:p w14:paraId="4E88EA26" w14:textId="77777777" w:rsidR="003A5CFD" w:rsidRDefault="003A5CFD" w:rsidP="003A5CFD">
      <w:r>
        <w:t>Send the invoice or cancel. Effect is the same</w:t>
      </w:r>
    </w:p>
    <w:p w14:paraId="4A80243A" w14:textId="77777777" w:rsidR="003A5CFD" w:rsidRDefault="003A5CFD" w:rsidP="003A5CFD"/>
    <w:p w14:paraId="1C69A2E5" w14:textId="77777777" w:rsidR="003A5CFD" w:rsidRDefault="003A5CFD" w:rsidP="003A5CFD"/>
    <w:p w14:paraId="758B8446" w14:textId="77777777" w:rsidR="003A5CFD" w:rsidRDefault="003A5CFD" w:rsidP="003A5CFD">
      <w:r>
        <w:rPr>
          <w:noProof/>
        </w:rPr>
        <w:drawing>
          <wp:inline distT="0" distB="0" distL="0" distR="0" wp14:anchorId="45F47E0F" wp14:editId="4F94CCB5">
            <wp:extent cx="5943600" cy="2486025"/>
            <wp:effectExtent l="0" t="0" r="0" b="9525"/>
            <wp:docPr id="177609529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95297" name="Picture 1" descr="A screenshot of a computer screen&#10;&#10;Description automatically generated"/>
                    <pic:cNvPicPr/>
                  </pic:nvPicPr>
                  <pic:blipFill>
                    <a:blip r:embed="rId21"/>
                    <a:stretch>
                      <a:fillRect/>
                    </a:stretch>
                  </pic:blipFill>
                  <pic:spPr>
                    <a:xfrm>
                      <a:off x="0" y="0"/>
                      <a:ext cx="5943600" cy="2486025"/>
                    </a:xfrm>
                    <a:prstGeom prst="rect">
                      <a:avLst/>
                    </a:prstGeom>
                  </pic:spPr>
                </pic:pic>
              </a:graphicData>
            </a:graphic>
          </wp:inline>
        </w:drawing>
      </w:r>
    </w:p>
    <w:p w14:paraId="045E74C8" w14:textId="77777777" w:rsidR="003A5CFD" w:rsidRDefault="003A5CFD" w:rsidP="003A5CFD"/>
    <w:p w14:paraId="283BE350" w14:textId="258A916D" w:rsidR="00570F43" w:rsidRPr="00965AFD" w:rsidRDefault="00367163" w:rsidP="00367163">
      <w:r>
        <w:br w:type="page"/>
      </w:r>
    </w:p>
    <w:p w14:paraId="49F1544E" w14:textId="3D59B54A" w:rsidR="0036086E" w:rsidRPr="00594F58" w:rsidRDefault="003A5CFD" w:rsidP="005508CC">
      <w:pPr>
        <w:pStyle w:val="Heading2"/>
      </w:pPr>
      <w:r>
        <w:lastRenderedPageBreak/>
        <w:t>Finance off set customer invoices</w:t>
      </w:r>
    </w:p>
    <w:p w14:paraId="46218217" w14:textId="1E3650C4" w:rsidR="00A83AAA" w:rsidRPr="00A83AAA" w:rsidRDefault="003A5CFD" w:rsidP="005508CC">
      <w:pPr>
        <w:pStyle w:val="Heading4"/>
      </w:pPr>
      <w:r>
        <w:t>AR/AP officer to offset outstanding invoice with the credit one</w:t>
      </w:r>
    </w:p>
    <w:p w14:paraId="3059068F" w14:textId="4E1D50CE" w:rsidR="00A83AAA" w:rsidRDefault="003A5CFD" w:rsidP="003A5CFD">
      <w:pPr>
        <w:numPr>
          <w:ilvl w:val="0"/>
          <w:numId w:val="8"/>
        </w:numPr>
        <w:spacing w:after="160" w:line="278" w:lineRule="auto"/>
      </w:pPr>
      <w:r>
        <w:rPr>
          <w:b/>
          <w:bCs/>
        </w:rPr>
        <w:t>Go to Customer Offset and create a new offset form</w:t>
      </w:r>
      <w:r w:rsidRPr="003A5CFD">
        <w:rPr>
          <w:noProof/>
        </w:rPr>
        <w:t xml:space="preserve"> </w:t>
      </w:r>
      <w:r>
        <w:rPr>
          <w:noProof/>
        </w:rPr>
        <w:drawing>
          <wp:inline distT="0" distB="0" distL="0" distR="0" wp14:anchorId="64A15277" wp14:editId="44BD3A86">
            <wp:extent cx="5943600" cy="2346960"/>
            <wp:effectExtent l="0" t="0" r="0" b="0"/>
            <wp:docPr id="8811141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14133" name="Picture 1" descr="A screenshot of a computer&#10;&#10;Description automatically generated"/>
                    <pic:cNvPicPr/>
                  </pic:nvPicPr>
                  <pic:blipFill>
                    <a:blip r:embed="rId22"/>
                    <a:stretch>
                      <a:fillRect/>
                    </a:stretch>
                  </pic:blipFill>
                  <pic:spPr>
                    <a:xfrm>
                      <a:off x="0" y="0"/>
                      <a:ext cx="5943600" cy="2346960"/>
                    </a:xfrm>
                    <a:prstGeom prst="rect">
                      <a:avLst/>
                    </a:prstGeom>
                  </pic:spPr>
                </pic:pic>
              </a:graphicData>
            </a:graphic>
          </wp:inline>
        </w:drawing>
      </w:r>
      <w:r w:rsidR="00A83AAA" w:rsidRPr="00FA5565">
        <w:t>cation.</w:t>
      </w:r>
    </w:p>
    <w:p w14:paraId="22FA7329" w14:textId="0EC23248" w:rsidR="00A83AAA" w:rsidRPr="00A83AAA" w:rsidRDefault="00A83AAA" w:rsidP="005508CC">
      <w:pPr>
        <w:pStyle w:val="Heading4"/>
      </w:pPr>
    </w:p>
    <w:p w14:paraId="00D161DE" w14:textId="4F6A642F" w:rsidR="00A83AAA" w:rsidRPr="003A5CFD" w:rsidRDefault="003A5CFD">
      <w:pPr>
        <w:numPr>
          <w:ilvl w:val="0"/>
          <w:numId w:val="7"/>
        </w:numPr>
        <w:spacing w:after="160" w:line="278" w:lineRule="auto"/>
      </w:pPr>
      <w:r>
        <w:rPr>
          <w:b/>
          <w:bCs/>
        </w:rPr>
        <w:t xml:space="preserve">Enter the two invoices </w:t>
      </w:r>
    </w:p>
    <w:p w14:paraId="6B4190C7" w14:textId="2320B020" w:rsidR="003A5CFD" w:rsidRPr="00FA5565" w:rsidRDefault="003A5CFD">
      <w:pPr>
        <w:numPr>
          <w:ilvl w:val="0"/>
          <w:numId w:val="7"/>
        </w:numPr>
        <w:spacing w:after="160" w:line="278" w:lineRule="auto"/>
      </w:pPr>
      <w:r>
        <w:rPr>
          <w:noProof/>
        </w:rPr>
        <w:drawing>
          <wp:inline distT="0" distB="0" distL="0" distR="0" wp14:anchorId="38118C06" wp14:editId="2F056581">
            <wp:extent cx="5943600" cy="1334135"/>
            <wp:effectExtent l="0" t="0" r="0" b="0"/>
            <wp:docPr id="2149793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79313" name="Picture 1" descr="A screenshot of a computer&#10;&#10;Description automatically generated"/>
                    <pic:cNvPicPr/>
                  </pic:nvPicPr>
                  <pic:blipFill>
                    <a:blip r:embed="rId23"/>
                    <a:stretch>
                      <a:fillRect/>
                    </a:stretch>
                  </pic:blipFill>
                  <pic:spPr>
                    <a:xfrm>
                      <a:off x="0" y="0"/>
                      <a:ext cx="5943600" cy="1334135"/>
                    </a:xfrm>
                    <a:prstGeom prst="rect">
                      <a:avLst/>
                    </a:prstGeom>
                  </pic:spPr>
                </pic:pic>
              </a:graphicData>
            </a:graphic>
          </wp:inline>
        </w:drawing>
      </w:r>
    </w:p>
    <w:p w14:paraId="6F8E3C5C" w14:textId="3B9710A6" w:rsidR="00A83AAA" w:rsidRPr="00FA5565" w:rsidRDefault="003A5CFD">
      <w:pPr>
        <w:pStyle w:val="ListParagraph"/>
        <w:numPr>
          <w:ilvl w:val="0"/>
          <w:numId w:val="20"/>
        </w:numPr>
        <w:spacing w:after="160" w:line="278" w:lineRule="auto"/>
      </w:pPr>
      <w:r>
        <w:t xml:space="preserve">Approve the </w:t>
      </w:r>
      <w:proofErr w:type="spellStart"/>
      <w:r>
        <w:t>offsetted</w:t>
      </w:r>
      <w:proofErr w:type="spellEnd"/>
      <w:r>
        <w:t xml:space="preserve"> invoices</w:t>
      </w:r>
    </w:p>
    <w:p w14:paraId="25EB0173" w14:textId="77A43293" w:rsidR="00A83AAA" w:rsidRDefault="003A5CFD" w:rsidP="00A83AAA">
      <w:pPr>
        <w:spacing w:after="160" w:line="278" w:lineRule="auto"/>
      </w:pPr>
      <w:r>
        <w:rPr>
          <w:noProof/>
        </w:rPr>
        <w:drawing>
          <wp:inline distT="0" distB="0" distL="0" distR="0" wp14:anchorId="713520F8" wp14:editId="486DA252">
            <wp:extent cx="5943600" cy="1711325"/>
            <wp:effectExtent l="0" t="0" r="0" b="3175"/>
            <wp:docPr id="2967269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26918" name="Picture 1" descr="A screenshot of a computer&#10;&#10;Description automatically generated"/>
                    <pic:cNvPicPr/>
                  </pic:nvPicPr>
                  <pic:blipFill>
                    <a:blip r:embed="rId24"/>
                    <a:stretch>
                      <a:fillRect/>
                    </a:stretch>
                  </pic:blipFill>
                  <pic:spPr>
                    <a:xfrm>
                      <a:off x="0" y="0"/>
                      <a:ext cx="5943600" cy="1711325"/>
                    </a:xfrm>
                    <a:prstGeom prst="rect">
                      <a:avLst/>
                    </a:prstGeom>
                  </pic:spPr>
                </pic:pic>
              </a:graphicData>
            </a:graphic>
          </wp:inline>
        </w:drawing>
      </w:r>
    </w:p>
    <w:p w14:paraId="1E65E26E" w14:textId="77777777" w:rsidR="00A83AAA" w:rsidRDefault="00A83AAA" w:rsidP="005508CC">
      <w:pPr>
        <w:pStyle w:val="Heading4"/>
      </w:pPr>
      <w:r w:rsidRPr="00A83AAA">
        <w:lastRenderedPageBreak/>
        <w:t>Phase 3: Integration and Testing</w:t>
      </w:r>
    </w:p>
    <w:p w14:paraId="04775E9A" w14:textId="66B3C516" w:rsidR="00A83AAA" w:rsidRPr="00FA5565" w:rsidRDefault="003A5CFD">
      <w:pPr>
        <w:numPr>
          <w:ilvl w:val="0"/>
          <w:numId w:val="10"/>
        </w:numPr>
        <w:spacing w:after="160" w:line="278" w:lineRule="auto"/>
      </w:pPr>
      <w:r>
        <w:rPr>
          <w:b/>
          <w:bCs/>
        </w:rPr>
        <w:t>Click OK</w:t>
      </w:r>
    </w:p>
    <w:p w14:paraId="25D77F5F" w14:textId="5060DC77" w:rsidR="00A83AAA" w:rsidRPr="00FA5565" w:rsidRDefault="003A5CFD" w:rsidP="00A83AAA">
      <w:pPr>
        <w:spacing w:after="160" w:line="278" w:lineRule="auto"/>
        <w:ind w:left="1080"/>
      </w:pPr>
      <w:r>
        <w:rPr>
          <w:noProof/>
        </w:rPr>
        <w:drawing>
          <wp:inline distT="0" distB="0" distL="0" distR="0" wp14:anchorId="2EF6A257" wp14:editId="1D9D69D6">
            <wp:extent cx="5943600" cy="1870710"/>
            <wp:effectExtent l="0" t="0" r="0" b="0"/>
            <wp:docPr id="2050149266"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49266" name="Picture 1" descr="A computer screen shot of a computer screen&#10;&#10;Description automatically generated"/>
                    <pic:cNvPicPr/>
                  </pic:nvPicPr>
                  <pic:blipFill>
                    <a:blip r:embed="rId25"/>
                    <a:stretch>
                      <a:fillRect/>
                    </a:stretch>
                  </pic:blipFill>
                  <pic:spPr>
                    <a:xfrm>
                      <a:off x="0" y="0"/>
                      <a:ext cx="5943600" cy="1870710"/>
                    </a:xfrm>
                    <a:prstGeom prst="rect">
                      <a:avLst/>
                    </a:prstGeom>
                  </pic:spPr>
                </pic:pic>
              </a:graphicData>
            </a:graphic>
          </wp:inline>
        </w:drawing>
      </w:r>
    </w:p>
    <w:p w14:paraId="63FFFD05" w14:textId="77777777" w:rsidR="003A5CFD" w:rsidRDefault="003A5CFD" w:rsidP="003A5CFD">
      <w:pPr>
        <w:numPr>
          <w:ilvl w:val="0"/>
          <w:numId w:val="12"/>
        </w:numPr>
        <w:spacing w:after="160" w:line="278" w:lineRule="auto"/>
      </w:pPr>
      <w:r>
        <w:rPr>
          <w:b/>
          <w:bCs/>
        </w:rPr>
        <w:t>Click OK</w:t>
      </w:r>
    </w:p>
    <w:p w14:paraId="7C36F91E" w14:textId="77777777" w:rsidR="003A5CFD" w:rsidRPr="003A5CFD" w:rsidRDefault="003A5CFD" w:rsidP="003A5CFD"/>
    <w:p w14:paraId="61D2146E" w14:textId="5995FF90" w:rsidR="00A83AAA" w:rsidRPr="00FA5565" w:rsidRDefault="003A5CFD">
      <w:pPr>
        <w:numPr>
          <w:ilvl w:val="0"/>
          <w:numId w:val="12"/>
        </w:numPr>
        <w:spacing w:after="160" w:line="278" w:lineRule="auto"/>
      </w:pPr>
      <w:r>
        <w:rPr>
          <w:noProof/>
        </w:rPr>
        <w:drawing>
          <wp:inline distT="0" distB="0" distL="0" distR="0" wp14:anchorId="6A7A108D" wp14:editId="133396F6">
            <wp:extent cx="5943600" cy="1969770"/>
            <wp:effectExtent l="0" t="0" r="0" b="0"/>
            <wp:docPr id="10140506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50637" name="Picture 1" descr="A screenshot of a computer&#10;&#10;Description automatically generated"/>
                    <pic:cNvPicPr/>
                  </pic:nvPicPr>
                  <pic:blipFill>
                    <a:blip r:embed="rId26"/>
                    <a:stretch>
                      <a:fillRect/>
                    </a:stretch>
                  </pic:blipFill>
                  <pic:spPr>
                    <a:xfrm>
                      <a:off x="0" y="0"/>
                      <a:ext cx="5943600" cy="1969770"/>
                    </a:xfrm>
                    <a:prstGeom prst="rect">
                      <a:avLst/>
                    </a:prstGeom>
                  </pic:spPr>
                </pic:pic>
              </a:graphicData>
            </a:graphic>
          </wp:inline>
        </w:drawing>
      </w:r>
      <w:r w:rsidR="00A83AAA" w:rsidRPr="00FA5565">
        <w:t>8</w:t>
      </w:r>
    </w:p>
    <w:p w14:paraId="37275A42" w14:textId="155B2A08" w:rsidR="00A83AAA" w:rsidRPr="00FA5565" w:rsidRDefault="00A20F2C">
      <w:pPr>
        <w:pStyle w:val="ListParagraph"/>
        <w:numPr>
          <w:ilvl w:val="0"/>
          <w:numId w:val="13"/>
        </w:numPr>
        <w:spacing w:after="160" w:line="278" w:lineRule="auto"/>
      </w:pPr>
      <w:r>
        <w:t xml:space="preserve">The invoices are now resolved. No more outstanding invoice </w:t>
      </w:r>
    </w:p>
    <w:p w14:paraId="42C1D5D3" w14:textId="2134CC3B" w:rsidR="00A83AAA" w:rsidRPr="00FA5565" w:rsidRDefault="00A83AAA" w:rsidP="00A83AAA">
      <w:r>
        <w:br w:type="page"/>
      </w:r>
    </w:p>
    <w:p w14:paraId="1ADA9C37" w14:textId="41A9980A" w:rsidR="00A83AAA" w:rsidRDefault="00A20F2C" w:rsidP="005508CC">
      <w:pPr>
        <w:pStyle w:val="Heading2"/>
      </w:pPr>
      <w:r>
        <w:lastRenderedPageBreak/>
        <w:t>AP Cancel Supplier Invoices</w:t>
      </w:r>
    </w:p>
    <w:p w14:paraId="370C8DBB" w14:textId="77777777" w:rsidR="00A20F2C" w:rsidRDefault="00A20F2C" w:rsidP="00D11180"/>
    <w:p w14:paraId="35E6C595" w14:textId="6739283D" w:rsidR="00A20F2C" w:rsidRDefault="00A20F2C" w:rsidP="00D11180">
      <w:r>
        <w:t>Go to Manual Supplier Invoice and query for the invoice</w:t>
      </w:r>
    </w:p>
    <w:p w14:paraId="5B630C1C" w14:textId="6068F7BE" w:rsidR="00A20F2C" w:rsidRDefault="00A20F2C" w:rsidP="00D11180">
      <w:r>
        <w:rPr>
          <w:noProof/>
        </w:rPr>
        <w:drawing>
          <wp:inline distT="0" distB="0" distL="0" distR="0" wp14:anchorId="35F5258A" wp14:editId="55F1ED06">
            <wp:extent cx="5943600" cy="2372995"/>
            <wp:effectExtent l="0" t="0" r="0" b="8255"/>
            <wp:docPr id="3488529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52952" name="Picture 1" descr="A screenshot of a computer&#10;&#10;Description automatically generated"/>
                    <pic:cNvPicPr/>
                  </pic:nvPicPr>
                  <pic:blipFill>
                    <a:blip r:embed="rId27"/>
                    <a:stretch>
                      <a:fillRect/>
                    </a:stretch>
                  </pic:blipFill>
                  <pic:spPr>
                    <a:xfrm>
                      <a:off x="0" y="0"/>
                      <a:ext cx="5943600" cy="2372995"/>
                    </a:xfrm>
                    <a:prstGeom prst="rect">
                      <a:avLst/>
                    </a:prstGeom>
                  </pic:spPr>
                </pic:pic>
              </a:graphicData>
            </a:graphic>
          </wp:inline>
        </w:drawing>
      </w:r>
    </w:p>
    <w:p w14:paraId="500565F7" w14:textId="77777777" w:rsidR="00A20F2C" w:rsidRDefault="00A20F2C" w:rsidP="00D11180"/>
    <w:p w14:paraId="0C7CAF7F" w14:textId="68C2C89F" w:rsidR="00A20F2C" w:rsidRDefault="00A20F2C" w:rsidP="00D11180">
      <w:r>
        <w:t>RMB in the header and Cancel the invoice</w:t>
      </w:r>
    </w:p>
    <w:p w14:paraId="5EC1E03C" w14:textId="7DFB18AE" w:rsidR="00A20F2C" w:rsidRDefault="00A20F2C" w:rsidP="00D11180">
      <w:r>
        <w:rPr>
          <w:noProof/>
        </w:rPr>
        <w:drawing>
          <wp:inline distT="0" distB="0" distL="0" distR="0" wp14:anchorId="24EECF3D" wp14:editId="75F087E5">
            <wp:extent cx="5943600" cy="2813050"/>
            <wp:effectExtent l="0" t="0" r="0" b="6350"/>
            <wp:docPr id="63174263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42636" name="Picture 1" descr="A screenshot of a computer screen&#10;&#10;Description automatically generated"/>
                    <pic:cNvPicPr/>
                  </pic:nvPicPr>
                  <pic:blipFill>
                    <a:blip r:embed="rId28"/>
                    <a:stretch>
                      <a:fillRect/>
                    </a:stretch>
                  </pic:blipFill>
                  <pic:spPr>
                    <a:xfrm>
                      <a:off x="0" y="0"/>
                      <a:ext cx="5943600" cy="2813050"/>
                    </a:xfrm>
                    <a:prstGeom prst="rect">
                      <a:avLst/>
                    </a:prstGeom>
                  </pic:spPr>
                </pic:pic>
              </a:graphicData>
            </a:graphic>
          </wp:inline>
        </w:drawing>
      </w:r>
    </w:p>
    <w:p w14:paraId="358703E3" w14:textId="77777777" w:rsidR="00A20F2C" w:rsidRDefault="00A20F2C" w:rsidP="00D11180"/>
    <w:p w14:paraId="6D11D83E" w14:textId="77777777" w:rsidR="00A20F2C" w:rsidRDefault="00A20F2C">
      <w:r>
        <w:br w:type="page"/>
      </w:r>
    </w:p>
    <w:p w14:paraId="15E98284" w14:textId="23F79B69" w:rsidR="00A20F2C" w:rsidRDefault="00A20F2C" w:rsidP="00D11180">
      <w:r>
        <w:lastRenderedPageBreak/>
        <w:t>Click OK</w:t>
      </w:r>
    </w:p>
    <w:p w14:paraId="38311152" w14:textId="77777777" w:rsidR="00A20F2C" w:rsidRDefault="00A20F2C" w:rsidP="00D11180"/>
    <w:p w14:paraId="3D8D7DBF" w14:textId="0F234CD5" w:rsidR="00A20F2C" w:rsidRDefault="00A20F2C" w:rsidP="00D11180">
      <w:r>
        <w:rPr>
          <w:noProof/>
        </w:rPr>
        <w:drawing>
          <wp:inline distT="0" distB="0" distL="0" distR="0" wp14:anchorId="5847310A" wp14:editId="4819E1C8">
            <wp:extent cx="5943600" cy="3288665"/>
            <wp:effectExtent l="0" t="0" r="0" b="6985"/>
            <wp:docPr id="1579944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4402" name="Picture 1" descr="A screenshot of a computer&#10;&#10;Description automatically generated"/>
                    <pic:cNvPicPr/>
                  </pic:nvPicPr>
                  <pic:blipFill>
                    <a:blip r:embed="rId29"/>
                    <a:stretch>
                      <a:fillRect/>
                    </a:stretch>
                  </pic:blipFill>
                  <pic:spPr>
                    <a:xfrm>
                      <a:off x="0" y="0"/>
                      <a:ext cx="5943600" cy="3288665"/>
                    </a:xfrm>
                    <a:prstGeom prst="rect">
                      <a:avLst/>
                    </a:prstGeom>
                  </pic:spPr>
                </pic:pic>
              </a:graphicData>
            </a:graphic>
          </wp:inline>
        </w:drawing>
      </w:r>
    </w:p>
    <w:p w14:paraId="35C29FB4" w14:textId="77777777" w:rsidR="00A20F2C" w:rsidRDefault="00A20F2C" w:rsidP="00D11180"/>
    <w:p w14:paraId="67C38A98" w14:textId="25A83698" w:rsidR="00A20F2C" w:rsidRDefault="00A20F2C" w:rsidP="00D11180">
      <w:r>
        <w:t>Click OK</w:t>
      </w:r>
    </w:p>
    <w:p w14:paraId="49E88A5D" w14:textId="77777777" w:rsidR="00A20F2C" w:rsidRDefault="00A20F2C" w:rsidP="00D11180"/>
    <w:p w14:paraId="1BD84C05" w14:textId="5045DF20" w:rsidR="00A20F2C" w:rsidRDefault="00A20F2C" w:rsidP="00D11180">
      <w:r>
        <w:rPr>
          <w:noProof/>
        </w:rPr>
        <w:drawing>
          <wp:inline distT="0" distB="0" distL="0" distR="0" wp14:anchorId="238DB25B" wp14:editId="3DA10E70">
            <wp:extent cx="5943600" cy="3103880"/>
            <wp:effectExtent l="0" t="0" r="0" b="1270"/>
            <wp:docPr id="3943488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48885" name="Picture 1" descr="A screenshot of a computer&#10;&#10;Description automatically generated"/>
                    <pic:cNvPicPr/>
                  </pic:nvPicPr>
                  <pic:blipFill>
                    <a:blip r:embed="rId30"/>
                    <a:stretch>
                      <a:fillRect/>
                    </a:stretch>
                  </pic:blipFill>
                  <pic:spPr>
                    <a:xfrm>
                      <a:off x="0" y="0"/>
                      <a:ext cx="5943600" cy="3103880"/>
                    </a:xfrm>
                    <a:prstGeom prst="rect">
                      <a:avLst/>
                    </a:prstGeom>
                  </pic:spPr>
                </pic:pic>
              </a:graphicData>
            </a:graphic>
          </wp:inline>
        </w:drawing>
      </w:r>
    </w:p>
    <w:p w14:paraId="160BB81E" w14:textId="77777777" w:rsidR="00A20F2C" w:rsidRDefault="00A20F2C" w:rsidP="00D11180"/>
    <w:p w14:paraId="3C674FD3" w14:textId="77777777" w:rsidR="00A20F2C" w:rsidRDefault="00A20F2C" w:rsidP="00D11180"/>
    <w:p w14:paraId="3417BA05" w14:textId="77777777" w:rsidR="00A20F2C" w:rsidRDefault="00A20F2C" w:rsidP="00D11180"/>
    <w:p w14:paraId="23F0A704" w14:textId="77777777" w:rsidR="00A20F2C" w:rsidRDefault="00A20F2C" w:rsidP="00D11180"/>
    <w:p w14:paraId="68B2C748" w14:textId="77777777" w:rsidR="00A20F2C" w:rsidRDefault="00A20F2C" w:rsidP="00D11180"/>
    <w:p w14:paraId="20A8EE46" w14:textId="77777777" w:rsidR="00A20F2C" w:rsidRDefault="00A20F2C" w:rsidP="00D11180"/>
    <w:p w14:paraId="55EBF7B9" w14:textId="49B8DA4A" w:rsidR="00A20F2C" w:rsidRDefault="00A20F2C" w:rsidP="00D11180">
      <w:r>
        <w:lastRenderedPageBreak/>
        <w:t>Invoice is now cancelled</w:t>
      </w:r>
    </w:p>
    <w:p w14:paraId="01116A93" w14:textId="7A6330C1" w:rsidR="00A20F2C" w:rsidRDefault="00A20F2C" w:rsidP="00D11180">
      <w:r>
        <w:rPr>
          <w:noProof/>
        </w:rPr>
        <w:drawing>
          <wp:inline distT="0" distB="0" distL="0" distR="0" wp14:anchorId="4A5258A5" wp14:editId="274D44A2">
            <wp:extent cx="5943600" cy="2660015"/>
            <wp:effectExtent l="0" t="0" r="0" b="6985"/>
            <wp:docPr id="1216156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5693" name="Picture 1" descr="A screenshot of a computer&#10;&#10;Description automatically generated"/>
                    <pic:cNvPicPr/>
                  </pic:nvPicPr>
                  <pic:blipFill>
                    <a:blip r:embed="rId31"/>
                    <a:stretch>
                      <a:fillRect/>
                    </a:stretch>
                  </pic:blipFill>
                  <pic:spPr>
                    <a:xfrm>
                      <a:off x="0" y="0"/>
                      <a:ext cx="5943600" cy="2660015"/>
                    </a:xfrm>
                    <a:prstGeom prst="rect">
                      <a:avLst/>
                    </a:prstGeom>
                  </pic:spPr>
                </pic:pic>
              </a:graphicData>
            </a:graphic>
          </wp:inline>
        </w:drawing>
      </w:r>
    </w:p>
    <w:p w14:paraId="0D7A48F3" w14:textId="77777777" w:rsidR="00A20F2C" w:rsidRDefault="00A20F2C" w:rsidP="00D11180"/>
    <w:p w14:paraId="64596895" w14:textId="51C8AD54" w:rsidR="00A20F2C" w:rsidRDefault="00A20F2C"/>
    <w:p w14:paraId="42FE57BC" w14:textId="279A4518" w:rsidR="00D11180" w:rsidRDefault="00A20F2C" w:rsidP="00D11180">
      <w:r>
        <w:t>Go to Multi Company External Invoices and query for the invoice</w:t>
      </w:r>
    </w:p>
    <w:p w14:paraId="345C3114" w14:textId="77777777" w:rsidR="00A20F2C" w:rsidRDefault="00A20F2C" w:rsidP="00D11180"/>
    <w:p w14:paraId="0361E4F6" w14:textId="77777777" w:rsidR="00A20F2C" w:rsidRDefault="00A20F2C" w:rsidP="00D11180"/>
    <w:p w14:paraId="619BDA2E" w14:textId="4E4C32B2" w:rsidR="00A20F2C" w:rsidRDefault="00A20F2C" w:rsidP="00D11180">
      <w:r>
        <w:rPr>
          <w:noProof/>
        </w:rPr>
        <w:drawing>
          <wp:inline distT="0" distB="0" distL="0" distR="0" wp14:anchorId="5C41BEAA" wp14:editId="103804F6">
            <wp:extent cx="5943600" cy="2033905"/>
            <wp:effectExtent l="0" t="0" r="0" b="4445"/>
            <wp:docPr id="6708609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60904" name="Picture 1" descr="A screenshot of a computer&#10;&#10;Description automatically generated"/>
                    <pic:cNvPicPr/>
                  </pic:nvPicPr>
                  <pic:blipFill>
                    <a:blip r:embed="rId32"/>
                    <a:stretch>
                      <a:fillRect/>
                    </a:stretch>
                  </pic:blipFill>
                  <pic:spPr>
                    <a:xfrm>
                      <a:off x="0" y="0"/>
                      <a:ext cx="5943600" cy="2033905"/>
                    </a:xfrm>
                    <a:prstGeom prst="rect">
                      <a:avLst/>
                    </a:prstGeom>
                  </pic:spPr>
                </pic:pic>
              </a:graphicData>
            </a:graphic>
          </wp:inline>
        </w:drawing>
      </w:r>
    </w:p>
    <w:p w14:paraId="74B99FE5" w14:textId="77777777" w:rsidR="00A20F2C" w:rsidRDefault="00A20F2C" w:rsidP="00D11180"/>
    <w:p w14:paraId="5380EFC0" w14:textId="5CE6F632" w:rsidR="00A20F2C" w:rsidRDefault="00A20F2C" w:rsidP="00D11180">
      <w:r>
        <w:t>Highlight the invoice line and click Delete and save</w:t>
      </w:r>
    </w:p>
    <w:p w14:paraId="28DD3DC9" w14:textId="19BFF32B" w:rsidR="00A20F2C" w:rsidRDefault="00A20F2C" w:rsidP="00D11180">
      <w:r>
        <w:rPr>
          <w:noProof/>
        </w:rPr>
        <w:drawing>
          <wp:inline distT="0" distB="0" distL="0" distR="0" wp14:anchorId="73E07636" wp14:editId="5E2BC9FD">
            <wp:extent cx="5943600" cy="1596390"/>
            <wp:effectExtent l="0" t="0" r="0" b="3810"/>
            <wp:docPr id="12401249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24976" name="Picture 1" descr="A screenshot of a computer&#10;&#10;Description automatically generated"/>
                    <pic:cNvPicPr/>
                  </pic:nvPicPr>
                  <pic:blipFill>
                    <a:blip r:embed="rId33"/>
                    <a:stretch>
                      <a:fillRect/>
                    </a:stretch>
                  </pic:blipFill>
                  <pic:spPr>
                    <a:xfrm>
                      <a:off x="0" y="0"/>
                      <a:ext cx="5943600" cy="1596390"/>
                    </a:xfrm>
                    <a:prstGeom prst="rect">
                      <a:avLst/>
                    </a:prstGeom>
                  </pic:spPr>
                </pic:pic>
              </a:graphicData>
            </a:graphic>
          </wp:inline>
        </w:drawing>
      </w:r>
    </w:p>
    <w:p w14:paraId="78365659" w14:textId="77777777" w:rsidR="00A20F2C" w:rsidRDefault="00A20F2C" w:rsidP="00D11180"/>
    <w:p w14:paraId="04B85374" w14:textId="59A45653" w:rsidR="00A20F2C" w:rsidRDefault="00A20F2C" w:rsidP="00D11180">
      <w:r>
        <w:t>Invoice is now removed.</w:t>
      </w:r>
    </w:p>
    <w:sectPr w:rsidR="00A20F2C" w:rsidSect="00C22BB6">
      <w:head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10C49D" w14:textId="77777777" w:rsidR="0033059F" w:rsidRDefault="0033059F" w:rsidP="00D41211">
      <w:r>
        <w:separator/>
      </w:r>
    </w:p>
  </w:endnote>
  <w:endnote w:type="continuationSeparator" w:id="0">
    <w:p w14:paraId="47B9420F" w14:textId="77777777" w:rsidR="0033059F" w:rsidRDefault="0033059F" w:rsidP="00D41211">
      <w:r>
        <w:continuationSeparator/>
      </w:r>
    </w:p>
  </w:endnote>
  <w:endnote w:type="continuationNotice" w:id="1">
    <w:p w14:paraId="02FFBDF8" w14:textId="77777777" w:rsidR="0033059F" w:rsidRDefault="003305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INPro-Regular">
    <w:altName w:val="Calibri"/>
    <w:panose1 w:val="00000000000000000000"/>
    <w:charset w:val="00"/>
    <w:family w:val="modern"/>
    <w:notTrueType/>
    <w:pitch w:val="variable"/>
    <w:sig w:usb0="800002AF" w:usb1="4000206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PGothic">
    <w:altName w:val="ＭＳ Ｐゴシック"/>
    <w:panose1 w:val="020B0600070205080204"/>
    <w:charset w:val="80"/>
    <w:family w:val="swiss"/>
    <w:pitch w:val="variable"/>
    <w:sig w:usb0="E00002FF" w:usb1="6AC7FDFB" w:usb2="08000012" w:usb3="00000000" w:csb0="0002009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380780"/>
      <w:docPartObj>
        <w:docPartGallery w:val="Page Numbers (Bottom of Page)"/>
        <w:docPartUnique/>
      </w:docPartObj>
    </w:sdtPr>
    <w:sdtContent>
      <w:p w14:paraId="752102E9" w14:textId="60997D3E" w:rsidR="005B6603" w:rsidRDefault="005B6603">
        <w:pPr>
          <w:pStyle w:val="Footer"/>
          <w:jc w:val="right"/>
        </w:pPr>
        <w:r>
          <w:fldChar w:fldCharType="begin"/>
        </w:r>
        <w:r>
          <w:instrText>PAGE   \* MERGEFORMAT</w:instrText>
        </w:r>
        <w:r>
          <w:fldChar w:fldCharType="separate"/>
        </w:r>
        <w:r>
          <w:rPr>
            <w:lang w:val="en-GB"/>
          </w:rPr>
          <w:t>2</w:t>
        </w:r>
        <w:r>
          <w:fldChar w:fldCharType="end"/>
        </w:r>
      </w:p>
    </w:sdtContent>
  </w:sdt>
  <w:p w14:paraId="43DB5F02" w14:textId="77777777" w:rsidR="00CD6181" w:rsidRPr="00B37626" w:rsidRDefault="00CD6181" w:rsidP="00B37626">
    <w:pPr>
      <w:pStyle w:val="Footer"/>
      <w:rPr>
        <w:rStyle w:val="PageNumber"/>
        <w:rFonts w:asciiTheme="minorHAnsi" w:hAnsiTheme="minorHAnsi"/>
        <w:b/>
        <w:bCs/>
        <w:color w:val="auto"/>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E22EC8" w14:textId="77777777" w:rsidR="0033059F" w:rsidRDefault="0033059F" w:rsidP="00D41211">
      <w:r>
        <w:separator/>
      </w:r>
    </w:p>
  </w:footnote>
  <w:footnote w:type="continuationSeparator" w:id="0">
    <w:p w14:paraId="258E28FB" w14:textId="77777777" w:rsidR="0033059F" w:rsidRDefault="0033059F" w:rsidP="00D41211">
      <w:r>
        <w:continuationSeparator/>
      </w:r>
    </w:p>
  </w:footnote>
  <w:footnote w:type="continuationNotice" w:id="1">
    <w:p w14:paraId="3E894503" w14:textId="77777777" w:rsidR="0033059F" w:rsidRDefault="003305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95"/>
      <w:gridCol w:w="3395"/>
      <w:gridCol w:w="3395"/>
    </w:tblGrid>
    <w:tr w:rsidR="2AF89F31" w14:paraId="673A0AFB" w14:textId="77777777" w:rsidTr="2AF89F31">
      <w:trPr>
        <w:trHeight w:val="300"/>
      </w:trPr>
      <w:tc>
        <w:tcPr>
          <w:tcW w:w="3395" w:type="dxa"/>
        </w:tcPr>
        <w:p w14:paraId="4CB7784F" w14:textId="3ED2102B" w:rsidR="2AF89F31" w:rsidRDefault="2AF89F31" w:rsidP="2AF89F31">
          <w:pPr>
            <w:pStyle w:val="Header"/>
            <w:ind w:left="-115"/>
            <w:jc w:val="left"/>
          </w:pPr>
        </w:p>
      </w:tc>
      <w:tc>
        <w:tcPr>
          <w:tcW w:w="3395" w:type="dxa"/>
        </w:tcPr>
        <w:p w14:paraId="41FC9102" w14:textId="2945762E" w:rsidR="2AF89F31" w:rsidRDefault="2AF89F31" w:rsidP="2AF89F31">
          <w:pPr>
            <w:pStyle w:val="Header"/>
            <w:jc w:val="center"/>
          </w:pPr>
        </w:p>
      </w:tc>
      <w:tc>
        <w:tcPr>
          <w:tcW w:w="3395" w:type="dxa"/>
        </w:tcPr>
        <w:p w14:paraId="2BF53593" w14:textId="642D4808" w:rsidR="2AF89F31" w:rsidRDefault="2AF89F31" w:rsidP="2AF89F31">
          <w:pPr>
            <w:pStyle w:val="Header"/>
            <w:ind w:right="-115"/>
          </w:pPr>
        </w:p>
      </w:tc>
    </w:tr>
  </w:tbl>
  <w:p w14:paraId="2C9EDBF9" w14:textId="48CE71A1" w:rsidR="2AF89F31" w:rsidRDefault="2AF89F31" w:rsidP="2AF89F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Look w:val="04A0" w:firstRow="1" w:lastRow="0" w:firstColumn="1" w:lastColumn="0" w:noHBand="0" w:noVBand="1"/>
    </w:tblPr>
    <w:tblGrid>
      <w:gridCol w:w="4675"/>
      <w:gridCol w:w="4675"/>
    </w:tblGrid>
    <w:tr w:rsidR="007E01E3" w14:paraId="2BD4EB24" w14:textId="77777777">
      <w:tc>
        <w:tcPr>
          <w:tcW w:w="4675" w:type="dxa"/>
        </w:tcPr>
        <w:p w14:paraId="2C85CC90" w14:textId="0A390665" w:rsidR="007B2391" w:rsidRDefault="00D11180" w:rsidP="006125AF">
          <w:pPr>
            <w:pStyle w:val="Header"/>
            <w:jc w:val="left"/>
            <w:rPr>
              <w:rFonts w:ascii="Arial" w:hAnsi="Arial" w:cs="Arial"/>
              <w:sz w:val="36"/>
              <w:szCs w:val="36"/>
            </w:rPr>
          </w:pPr>
          <w:r>
            <w:rPr>
              <w:rFonts w:ascii="Arial" w:hAnsi="Arial" w:cs="Arial"/>
              <w:sz w:val="36"/>
              <w:szCs w:val="36"/>
            </w:rPr>
            <w:t>Implementation Plan</w:t>
          </w:r>
        </w:p>
        <w:p w14:paraId="7E95C6E4" w14:textId="32D3D0C6" w:rsidR="006A6ABF" w:rsidRPr="00372606" w:rsidRDefault="00372606" w:rsidP="00372606">
          <w:pPr>
            <w:pStyle w:val="Header"/>
            <w:jc w:val="left"/>
            <w:rPr>
              <w:rFonts w:ascii="Arial" w:hAnsi="Arial" w:cs="Arial"/>
              <w:sz w:val="16"/>
              <w:szCs w:val="16"/>
            </w:rPr>
          </w:pPr>
          <w:r w:rsidRPr="00372606">
            <w:rPr>
              <w:rFonts w:ascii="Arial" w:hAnsi="Arial" w:cs="Arial"/>
              <w:sz w:val="16"/>
              <w:szCs w:val="16"/>
            </w:rPr>
            <w:t>Document version: v1</w:t>
          </w:r>
        </w:p>
      </w:tc>
      <w:tc>
        <w:tcPr>
          <w:tcW w:w="4675" w:type="dxa"/>
        </w:tcPr>
        <w:p w14:paraId="52FC1596" w14:textId="77777777" w:rsidR="006A6ABF" w:rsidRDefault="006A6ABF">
          <w:pPr>
            <w:pStyle w:val="Header"/>
          </w:pPr>
          <w:r>
            <w:rPr>
              <w:noProof/>
            </w:rPr>
            <w:drawing>
              <wp:anchor distT="0" distB="0" distL="114300" distR="114300" simplePos="0" relativeHeight="251659264" behindDoc="0" locked="0" layoutInCell="1" allowOverlap="1" wp14:anchorId="0184D2B0" wp14:editId="5F9361E8">
                <wp:simplePos x="0" y="0"/>
                <wp:positionH relativeFrom="column">
                  <wp:posOffset>168275</wp:posOffset>
                </wp:positionH>
                <wp:positionV relativeFrom="paragraph">
                  <wp:posOffset>34290</wp:posOffset>
                </wp:positionV>
                <wp:extent cx="2219325" cy="412115"/>
                <wp:effectExtent l="0" t="0" r="9525" b="6985"/>
                <wp:wrapSquare wrapText="bothSides"/>
                <wp:docPr id="2" name="Picture 1" descr="Home - Abergeldie Complex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Abergeldie Complex Infrastru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412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24DA124" w14:textId="77777777" w:rsidR="006A6ABF" w:rsidRDefault="006A6A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52523"/>
    <w:multiLevelType w:val="hybridMultilevel"/>
    <w:tmpl w:val="3B20B866"/>
    <w:lvl w:ilvl="0" w:tplc="CBA298E6">
      <w:start w:val="1"/>
      <w:numFmt w:val="bullet"/>
      <w:pStyle w:val="Bullet3"/>
      <w:lvlText w:val="–"/>
      <w:lvlJc w:val="left"/>
      <w:pPr>
        <w:tabs>
          <w:tab w:val="num" w:pos="850"/>
        </w:tabs>
        <w:ind w:left="850" w:hanging="283"/>
      </w:pPr>
      <w:rPr>
        <w:rFonts w:ascii="DINPro-Regular" w:hAnsi="DINPro-Regular" w:cs="Times New Roman"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F569B1"/>
    <w:multiLevelType w:val="hybridMultilevel"/>
    <w:tmpl w:val="9DFAE89C"/>
    <w:lvl w:ilvl="0" w:tplc="BC9A05E6">
      <w:start w:val="1"/>
      <w:numFmt w:val="bullet"/>
      <w:pStyle w:val="Bullet2"/>
      <w:lvlText w:val="§"/>
      <w:lvlJc w:val="left"/>
      <w:pPr>
        <w:tabs>
          <w:tab w:val="num" w:pos="567"/>
        </w:tabs>
        <w:ind w:left="567" w:hanging="283"/>
      </w:pPr>
      <w:rPr>
        <w:rFonts w:ascii="Wingdings" w:hAnsi="Wingdings" w:cs="Times New Roman" w:hint="default"/>
        <w:b w:val="0"/>
        <w:i w:val="0"/>
        <w:color w:val="85B09A" w:themeColor="accent1"/>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487963"/>
    <w:multiLevelType w:val="multilevel"/>
    <w:tmpl w:val="2048E612"/>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7461061"/>
    <w:multiLevelType w:val="hybridMultilevel"/>
    <w:tmpl w:val="09C675B6"/>
    <w:lvl w:ilvl="0" w:tplc="35D8E612">
      <w:start w:val="1"/>
      <w:numFmt w:val="bullet"/>
      <w:pStyle w:val="Bullet1"/>
      <w:lvlText w:val="§"/>
      <w:lvlJc w:val="left"/>
      <w:pPr>
        <w:tabs>
          <w:tab w:val="num" w:pos="284"/>
        </w:tabs>
        <w:ind w:left="284" w:hanging="284"/>
      </w:pPr>
      <w:rPr>
        <w:rFonts w:ascii="Wingdings" w:hAnsi="Wingdings" w:cs="Times New Roman"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CC0C9D"/>
    <w:multiLevelType w:val="multilevel"/>
    <w:tmpl w:val="4FBC36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870CC3"/>
    <w:multiLevelType w:val="multilevel"/>
    <w:tmpl w:val="A70E66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A82383"/>
    <w:multiLevelType w:val="hybridMultilevel"/>
    <w:tmpl w:val="239A453A"/>
    <w:lvl w:ilvl="0" w:tplc="7FD232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0145A12"/>
    <w:multiLevelType w:val="hybridMultilevel"/>
    <w:tmpl w:val="74B4782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3E23DC0"/>
    <w:multiLevelType w:val="hybridMultilevel"/>
    <w:tmpl w:val="8510561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3F41182"/>
    <w:multiLevelType w:val="multilevel"/>
    <w:tmpl w:val="CBBA1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223A1F"/>
    <w:multiLevelType w:val="multilevel"/>
    <w:tmpl w:val="D08413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5850B8"/>
    <w:multiLevelType w:val="hybridMultilevel"/>
    <w:tmpl w:val="E1D8DD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E780E68"/>
    <w:multiLevelType w:val="multilevel"/>
    <w:tmpl w:val="C386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7C0D99"/>
    <w:multiLevelType w:val="hybridMultilevel"/>
    <w:tmpl w:val="977E58C6"/>
    <w:lvl w:ilvl="0" w:tplc="04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7825F4E"/>
    <w:multiLevelType w:val="hybridMultilevel"/>
    <w:tmpl w:val="FC724F0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EF65CC6"/>
    <w:multiLevelType w:val="hybridMultilevel"/>
    <w:tmpl w:val="FC002370"/>
    <w:lvl w:ilvl="0" w:tplc="FFFFFFFF">
      <w:start w:val="1"/>
      <w:numFmt w:val="decimal"/>
      <w:lvlText w:val="%1"/>
      <w:lvlJc w:val="left"/>
      <w:pPr>
        <w:ind w:left="1080" w:hanging="720"/>
      </w:pPr>
      <w:rPr>
        <w:rFonts w:hint="default"/>
      </w:rPr>
    </w:lvl>
    <w:lvl w:ilvl="1" w:tplc="7FD23216">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F503845"/>
    <w:multiLevelType w:val="hybridMultilevel"/>
    <w:tmpl w:val="93965D70"/>
    <w:lvl w:ilvl="0" w:tplc="EEE42A2C">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5B49ED"/>
    <w:multiLevelType w:val="hybridMultilevel"/>
    <w:tmpl w:val="1C8A2056"/>
    <w:lvl w:ilvl="0" w:tplc="04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7945BF6"/>
    <w:multiLevelType w:val="hybridMultilevel"/>
    <w:tmpl w:val="2DFC9F48"/>
    <w:lvl w:ilvl="0" w:tplc="04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91932EF"/>
    <w:multiLevelType w:val="hybridMultilevel"/>
    <w:tmpl w:val="FC724F06"/>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0" w15:restartNumberingAfterBreak="0">
    <w:nsid w:val="6F3F19DF"/>
    <w:multiLevelType w:val="hybridMultilevel"/>
    <w:tmpl w:val="C7F0D662"/>
    <w:lvl w:ilvl="0" w:tplc="04090001">
      <w:start w:val="1"/>
      <w:numFmt w:val="bullet"/>
      <w:lvlText w:val=""/>
      <w:lvlJc w:val="left"/>
      <w:pPr>
        <w:ind w:left="720" w:hanging="72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714B16FC"/>
    <w:multiLevelType w:val="multilevel"/>
    <w:tmpl w:val="F4C4B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5C2C9C"/>
    <w:multiLevelType w:val="hybridMultilevel"/>
    <w:tmpl w:val="B6964BA2"/>
    <w:lvl w:ilvl="0" w:tplc="04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2970978">
    <w:abstractNumId w:val="3"/>
  </w:num>
  <w:num w:numId="2" w16cid:durableId="1687245442">
    <w:abstractNumId w:val="0"/>
  </w:num>
  <w:num w:numId="3" w16cid:durableId="2085030788">
    <w:abstractNumId w:val="2"/>
  </w:num>
  <w:num w:numId="4" w16cid:durableId="2057461918">
    <w:abstractNumId w:val="1"/>
  </w:num>
  <w:num w:numId="5" w16cid:durableId="622418085">
    <w:abstractNumId w:val="16"/>
  </w:num>
  <w:num w:numId="6" w16cid:durableId="114954396">
    <w:abstractNumId w:val="12"/>
  </w:num>
  <w:num w:numId="7" w16cid:durableId="821580620">
    <w:abstractNumId w:val="20"/>
  </w:num>
  <w:num w:numId="8" w16cid:durableId="344134638">
    <w:abstractNumId w:val="11"/>
  </w:num>
  <w:num w:numId="9" w16cid:durableId="375665138">
    <w:abstractNumId w:val="14"/>
  </w:num>
  <w:num w:numId="10" w16cid:durableId="1212185353">
    <w:abstractNumId w:val="13"/>
  </w:num>
  <w:num w:numId="11" w16cid:durableId="282661552">
    <w:abstractNumId w:val="8"/>
  </w:num>
  <w:num w:numId="12" w16cid:durableId="534780404">
    <w:abstractNumId w:val="22"/>
  </w:num>
  <w:num w:numId="13" w16cid:durableId="2064719767">
    <w:abstractNumId w:val="7"/>
  </w:num>
  <w:num w:numId="14" w16cid:durableId="677852904">
    <w:abstractNumId w:val="18"/>
  </w:num>
  <w:num w:numId="15" w16cid:durableId="1669290036">
    <w:abstractNumId w:val="15"/>
  </w:num>
  <w:num w:numId="16" w16cid:durableId="1262058861">
    <w:abstractNumId w:val="17"/>
  </w:num>
  <w:num w:numId="17" w16cid:durableId="1867713585">
    <w:abstractNumId w:val="9"/>
  </w:num>
  <w:num w:numId="18" w16cid:durableId="1033724207">
    <w:abstractNumId w:val="21"/>
  </w:num>
  <w:num w:numId="19" w16cid:durableId="1853033947">
    <w:abstractNumId w:val="4"/>
  </w:num>
  <w:num w:numId="20" w16cid:durableId="1249582707">
    <w:abstractNumId w:val="19"/>
  </w:num>
  <w:num w:numId="21" w16cid:durableId="1582328335">
    <w:abstractNumId w:val="6"/>
  </w:num>
  <w:num w:numId="22" w16cid:durableId="1839075379">
    <w:abstractNumId w:val="5"/>
  </w:num>
  <w:num w:numId="23" w16cid:durableId="49981010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B40"/>
    <w:rsid w:val="00001BF1"/>
    <w:rsid w:val="00002253"/>
    <w:rsid w:val="00002DC4"/>
    <w:rsid w:val="0000575B"/>
    <w:rsid w:val="00011AC8"/>
    <w:rsid w:val="00012AA8"/>
    <w:rsid w:val="000135F5"/>
    <w:rsid w:val="00014143"/>
    <w:rsid w:val="00014440"/>
    <w:rsid w:val="000154C9"/>
    <w:rsid w:val="00016663"/>
    <w:rsid w:val="00016741"/>
    <w:rsid w:val="00016B52"/>
    <w:rsid w:val="00016F9B"/>
    <w:rsid w:val="00021312"/>
    <w:rsid w:val="000307F9"/>
    <w:rsid w:val="00030C2E"/>
    <w:rsid w:val="0003450E"/>
    <w:rsid w:val="00034907"/>
    <w:rsid w:val="00042C66"/>
    <w:rsid w:val="000463D4"/>
    <w:rsid w:val="0004704B"/>
    <w:rsid w:val="00053F7B"/>
    <w:rsid w:val="00054562"/>
    <w:rsid w:val="00061F91"/>
    <w:rsid w:val="000627AE"/>
    <w:rsid w:val="000646EB"/>
    <w:rsid w:val="000647F6"/>
    <w:rsid w:val="000673E4"/>
    <w:rsid w:val="000754BE"/>
    <w:rsid w:val="00077B60"/>
    <w:rsid w:val="0008307F"/>
    <w:rsid w:val="00086593"/>
    <w:rsid w:val="000909EC"/>
    <w:rsid w:val="0009140A"/>
    <w:rsid w:val="000A1861"/>
    <w:rsid w:val="000A3876"/>
    <w:rsid w:val="000A4751"/>
    <w:rsid w:val="000A6122"/>
    <w:rsid w:val="000A69B9"/>
    <w:rsid w:val="000B00F0"/>
    <w:rsid w:val="000B2196"/>
    <w:rsid w:val="000B21CB"/>
    <w:rsid w:val="000B3C7C"/>
    <w:rsid w:val="000B6A3B"/>
    <w:rsid w:val="000C2BA1"/>
    <w:rsid w:val="000C64D9"/>
    <w:rsid w:val="000C685B"/>
    <w:rsid w:val="000D16AA"/>
    <w:rsid w:val="000D17FC"/>
    <w:rsid w:val="000D25A4"/>
    <w:rsid w:val="000D2B96"/>
    <w:rsid w:val="000D5301"/>
    <w:rsid w:val="000E264B"/>
    <w:rsid w:val="000E3774"/>
    <w:rsid w:val="000E6B97"/>
    <w:rsid w:val="000F0727"/>
    <w:rsid w:val="000F42E7"/>
    <w:rsid w:val="000F490A"/>
    <w:rsid w:val="000F6DE0"/>
    <w:rsid w:val="000F72C2"/>
    <w:rsid w:val="00101326"/>
    <w:rsid w:val="001035B7"/>
    <w:rsid w:val="0010445F"/>
    <w:rsid w:val="00110426"/>
    <w:rsid w:val="001109F9"/>
    <w:rsid w:val="00111AB1"/>
    <w:rsid w:val="00114994"/>
    <w:rsid w:val="00115E22"/>
    <w:rsid w:val="001162F8"/>
    <w:rsid w:val="00122746"/>
    <w:rsid w:val="00124D0F"/>
    <w:rsid w:val="0012587A"/>
    <w:rsid w:val="001263E4"/>
    <w:rsid w:val="00127199"/>
    <w:rsid w:val="00127E10"/>
    <w:rsid w:val="00132C85"/>
    <w:rsid w:val="0013364B"/>
    <w:rsid w:val="0014100B"/>
    <w:rsid w:val="00141471"/>
    <w:rsid w:val="001435C2"/>
    <w:rsid w:val="00145D2F"/>
    <w:rsid w:val="0014650F"/>
    <w:rsid w:val="00151004"/>
    <w:rsid w:val="00152F9C"/>
    <w:rsid w:val="001646FE"/>
    <w:rsid w:val="00167DB1"/>
    <w:rsid w:val="001743DD"/>
    <w:rsid w:val="00174DA5"/>
    <w:rsid w:val="00183088"/>
    <w:rsid w:val="00185595"/>
    <w:rsid w:val="001861E7"/>
    <w:rsid w:val="00187280"/>
    <w:rsid w:val="0018756F"/>
    <w:rsid w:val="0019050E"/>
    <w:rsid w:val="00195306"/>
    <w:rsid w:val="0019649E"/>
    <w:rsid w:val="001A3266"/>
    <w:rsid w:val="001A3F0D"/>
    <w:rsid w:val="001A6873"/>
    <w:rsid w:val="001A7948"/>
    <w:rsid w:val="001A7A66"/>
    <w:rsid w:val="001B4C4E"/>
    <w:rsid w:val="001B6779"/>
    <w:rsid w:val="001B6C3E"/>
    <w:rsid w:val="001B6F8B"/>
    <w:rsid w:val="001B7FD4"/>
    <w:rsid w:val="001C0D66"/>
    <w:rsid w:val="001C44F9"/>
    <w:rsid w:val="001D3D84"/>
    <w:rsid w:val="001D4C2B"/>
    <w:rsid w:val="001D5830"/>
    <w:rsid w:val="001D5864"/>
    <w:rsid w:val="001D5EB0"/>
    <w:rsid w:val="001E16A6"/>
    <w:rsid w:val="001E362F"/>
    <w:rsid w:val="001E45F1"/>
    <w:rsid w:val="001E472B"/>
    <w:rsid w:val="001E4880"/>
    <w:rsid w:val="001E49A7"/>
    <w:rsid w:val="001E5F9C"/>
    <w:rsid w:val="001E66E1"/>
    <w:rsid w:val="001E6B41"/>
    <w:rsid w:val="001F11F2"/>
    <w:rsid w:val="001F43F5"/>
    <w:rsid w:val="001F523A"/>
    <w:rsid w:val="001F7D0E"/>
    <w:rsid w:val="001F7DE4"/>
    <w:rsid w:val="00201884"/>
    <w:rsid w:val="00201D8B"/>
    <w:rsid w:val="00202D8B"/>
    <w:rsid w:val="00203451"/>
    <w:rsid w:val="0020481B"/>
    <w:rsid w:val="00205AB2"/>
    <w:rsid w:val="002103B5"/>
    <w:rsid w:val="002239E2"/>
    <w:rsid w:val="00224475"/>
    <w:rsid w:val="002244BA"/>
    <w:rsid w:val="00230092"/>
    <w:rsid w:val="0023180D"/>
    <w:rsid w:val="00232DCE"/>
    <w:rsid w:val="00242547"/>
    <w:rsid w:val="0024657E"/>
    <w:rsid w:val="00251AF2"/>
    <w:rsid w:val="0025232F"/>
    <w:rsid w:val="002559EE"/>
    <w:rsid w:val="00256347"/>
    <w:rsid w:val="00260F2C"/>
    <w:rsid w:val="0026148E"/>
    <w:rsid w:val="0026162E"/>
    <w:rsid w:val="00261ED0"/>
    <w:rsid w:val="00265F04"/>
    <w:rsid w:val="002727C6"/>
    <w:rsid w:val="002743C9"/>
    <w:rsid w:val="0027586A"/>
    <w:rsid w:val="00276C55"/>
    <w:rsid w:val="00277202"/>
    <w:rsid w:val="0027725D"/>
    <w:rsid w:val="00281F4B"/>
    <w:rsid w:val="0028463D"/>
    <w:rsid w:val="00287546"/>
    <w:rsid w:val="002944CB"/>
    <w:rsid w:val="00295834"/>
    <w:rsid w:val="002A2425"/>
    <w:rsid w:val="002A2B38"/>
    <w:rsid w:val="002A5C4A"/>
    <w:rsid w:val="002A6DF5"/>
    <w:rsid w:val="002A7165"/>
    <w:rsid w:val="002A7BE5"/>
    <w:rsid w:val="002A7F45"/>
    <w:rsid w:val="002B0F3A"/>
    <w:rsid w:val="002B31F5"/>
    <w:rsid w:val="002B5282"/>
    <w:rsid w:val="002C0547"/>
    <w:rsid w:val="002C0ECB"/>
    <w:rsid w:val="002C2FEC"/>
    <w:rsid w:val="002C4BCF"/>
    <w:rsid w:val="002C6860"/>
    <w:rsid w:val="002C702E"/>
    <w:rsid w:val="002D0037"/>
    <w:rsid w:val="002D051E"/>
    <w:rsid w:val="002D0DB5"/>
    <w:rsid w:val="002D127F"/>
    <w:rsid w:val="002D4175"/>
    <w:rsid w:val="002D42BE"/>
    <w:rsid w:val="002D4F56"/>
    <w:rsid w:val="002D6865"/>
    <w:rsid w:val="002D79D7"/>
    <w:rsid w:val="002E20B1"/>
    <w:rsid w:val="002E415E"/>
    <w:rsid w:val="002E6698"/>
    <w:rsid w:val="002E685A"/>
    <w:rsid w:val="002E6C41"/>
    <w:rsid w:val="002F067A"/>
    <w:rsid w:val="002F1579"/>
    <w:rsid w:val="002F1695"/>
    <w:rsid w:val="002F26A0"/>
    <w:rsid w:val="002F5914"/>
    <w:rsid w:val="002F6747"/>
    <w:rsid w:val="003023B9"/>
    <w:rsid w:val="00303300"/>
    <w:rsid w:val="00304D95"/>
    <w:rsid w:val="00310F02"/>
    <w:rsid w:val="00315068"/>
    <w:rsid w:val="003155AB"/>
    <w:rsid w:val="00316B4D"/>
    <w:rsid w:val="003176C4"/>
    <w:rsid w:val="00321E5E"/>
    <w:rsid w:val="00323147"/>
    <w:rsid w:val="00325D95"/>
    <w:rsid w:val="0033059F"/>
    <w:rsid w:val="003335DD"/>
    <w:rsid w:val="00335B29"/>
    <w:rsid w:val="0033642D"/>
    <w:rsid w:val="00340B2A"/>
    <w:rsid w:val="00341E10"/>
    <w:rsid w:val="0034670C"/>
    <w:rsid w:val="003469B4"/>
    <w:rsid w:val="00346D5A"/>
    <w:rsid w:val="00351813"/>
    <w:rsid w:val="00353B45"/>
    <w:rsid w:val="00356DC3"/>
    <w:rsid w:val="0036086E"/>
    <w:rsid w:val="003647C9"/>
    <w:rsid w:val="00366474"/>
    <w:rsid w:val="003666D3"/>
    <w:rsid w:val="003668D9"/>
    <w:rsid w:val="00367163"/>
    <w:rsid w:val="00367FD9"/>
    <w:rsid w:val="00372606"/>
    <w:rsid w:val="00373780"/>
    <w:rsid w:val="00375631"/>
    <w:rsid w:val="00376869"/>
    <w:rsid w:val="00376A86"/>
    <w:rsid w:val="00377338"/>
    <w:rsid w:val="003775E4"/>
    <w:rsid w:val="0038501C"/>
    <w:rsid w:val="00386C3F"/>
    <w:rsid w:val="00391C4C"/>
    <w:rsid w:val="00394246"/>
    <w:rsid w:val="00395422"/>
    <w:rsid w:val="003A087D"/>
    <w:rsid w:val="003A1B6A"/>
    <w:rsid w:val="003A2474"/>
    <w:rsid w:val="003A3588"/>
    <w:rsid w:val="003A403A"/>
    <w:rsid w:val="003A5AD4"/>
    <w:rsid w:val="003A5CFD"/>
    <w:rsid w:val="003A654C"/>
    <w:rsid w:val="003B44B0"/>
    <w:rsid w:val="003B4AA6"/>
    <w:rsid w:val="003B629B"/>
    <w:rsid w:val="003C006B"/>
    <w:rsid w:val="003C2F7D"/>
    <w:rsid w:val="003C58C7"/>
    <w:rsid w:val="003C7464"/>
    <w:rsid w:val="003D636C"/>
    <w:rsid w:val="003D764B"/>
    <w:rsid w:val="003D7E48"/>
    <w:rsid w:val="003E5D73"/>
    <w:rsid w:val="003F0056"/>
    <w:rsid w:val="003F2D4C"/>
    <w:rsid w:val="003F35BE"/>
    <w:rsid w:val="003F36DE"/>
    <w:rsid w:val="003F37EF"/>
    <w:rsid w:val="003F6853"/>
    <w:rsid w:val="004002E0"/>
    <w:rsid w:val="004035CB"/>
    <w:rsid w:val="0041092E"/>
    <w:rsid w:val="004110BF"/>
    <w:rsid w:val="00414681"/>
    <w:rsid w:val="00414702"/>
    <w:rsid w:val="00420749"/>
    <w:rsid w:val="0042250D"/>
    <w:rsid w:val="004232CC"/>
    <w:rsid w:val="004305F8"/>
    <w:rsid w:val="00432775"/>
    <w:rsid w:val="00433024"/>
    <w:rsid w:val="00434221"/>
    <w:rsid w:val="00436F31"/>
    <w:rsid w:val="004415E6"/>
    <w:rsid w:val="00445EEC"/>
    <w:rsid w:val="0044697C"/>
    <w:rsid w:val="004502D7"/>
    <w:rsid w:val="0045254D"/>
    <w:rsid w:val="00455725"/>
    <w:rsid w:val="0046208E"/>
    <w:rsid w:val="004634B1"/>
    <w:rsid w:val="00466F3B"/>
    <w:rsid w:val="004722E6"/>
    <w:rsid w:val="00473507"/>
    <w:rsid w:val="00476317"/>
    <w:rsid w:val="00480C11"/>
    <w:rsid w:val="0048494C"/>
    <w:rsid w:val="004856B5"/>
    <w:rsid w:val="0049552A"/>
    <w:rsid w:val="004956D5"/>
    <w:rsid w:val="00497407"/>
    <w:rsid w:val="004A012A"/>
    <w:rsid w:val="004A1C64"/>
    <w:rsid w:val="004A439A"/>
    <w:rsid w:val="004A77B4"/>
    <w:rsid w:val="004A7D19"/>
    <w:rsid w:val="004B2B3B"/>
    <w:rsid w:val="004B3750"/>
    <w:rsid w:val="004B3F03"/>
    <w:rsid w:val="004B40D9"/>
    <w:rsid w:val="004B4F19"/>
    <w:rsid w:val="004B73A4"/>
    <w:rsid w:val="004C49A0"/>
    <w:rsid w:val="004D04CF"/>
    <w:rsid w:val="004D3081"/>
    <w:rsid w:val="004D76B4"/>
    <w:rsid w:val="004E33AE"/>
    <w:rsid w:val="005009BD"/>
    <w:rsid w:val="00500D7E"/>
    <w:rsid w:val="0050333C"/>
    <w:rsid w:val="0050646B"/>
    <w:rsid w:val="0051216C"/>
    <w:rsid w:val="0051390A"/>
    <w:rsid w:val="00515801"/>
    <w:rsid w:val="00524E24"/>
    <w:rsid w:val="00532226"/>
    <w:rsid w:val="005324E5"/>
    <w:rsid w:val="00533479"/>
    <w:rsid w:val="00535264"/>
    <w:rsid w:val="0054096C"/>
    <w:rsid w:val="00547F09"/>
    <w:rsid w:val="005508CC"/>
    <w:rsid w:val="00554CBB"/>
    <w:rsid w:val="00557C87"/>
    <w:rsid w:val="00563646"/>
    <w:rsid w:val="00566B4D"/>
    <w:rsid w:val="00570F43"/>
    <w:rsid w:val="005736F0"/>
    <w:rsid w:val="005745CD"/>
    <w:rsid w:val="00574FE7"/>
    <w:rsid w:val="00575A02"/>
    <w:rsid w:val="0058489A"/>
    <w:rsid w:val="00585EBA"/>
    <w:rsid w:val="00586E5E"/>
    <w:rsid w:val="00587182"/>
    <w:rsid w:val="0059024B"/>
    <w:rsid w:val="005937D4"/>
    <w:rsid w:val="00596970"/>
    <w:rsid w:val="005A0B43"/>
    <w:rsid w:val="005A31D8"/>
    <w:rsid w:val="005A4983"/>
    <w:rsid w:val="005A6453"/>
    <w:rsid w:val="005A6ABA"/>
    <w:rsid w:val="005A7B35"/>
    <w:rsid w:val="005A7F42"/>
    <w:rsid w:val="005B0AEC"/>
    <w:rsid w:val="005B4557"/>
    <w:rsid w:val="005B57A0"/>
    <w:rsid w:val="005B6603"/>
    <w:rsid w:val="005C184E"/>
    <w:rsid w:val="005C68D6"/>
    <w:rsid w:val="005D0ECB"/>
    <w:rsid w:val="005D4E89"/>
    <w:rsid w:val="005D65D3"/>
    <w:rsid w:val="005D6870"/>
    <w:rsid w:val="005E1065"/>
    <w:rsid w:val="005E15C1"/>
    <w:rsid w:val="005E4BF6"/>
    <w:rsid w:val="005F0A35"/>
    <w:rsid w:val="005F179C"/>
    <w:rsid w:val="005F1F62"/>
    <w:rsid w:val="005F22CB"/>
    <w:rsid w:val="005F46C1"/>
    <w:rsid w:val="005F4E99"/>
    <w:rsid w:val="005F5C7C"/>
    <w:rsid w:val="005F7B19"/>
    <w:rsid w:val="006120FB"/>
    <w:rsid w:val="006125AF"/>
    <w:rsid w:val="00612F7B"/>
    <w:rsid w:val="0061486A"/>
    <w:rsid w:val="00616BA5"/>
    <w:rsid w:val="00623124"/>
    <w:rsid w:val="006239DB"/>
    <w:rsid w:val="006246AC"/>
    <w:rsid w:val="00624927"/>
    <w:rsid w:val="00626892"/>
    <w:rsid w:val="0062689C"/>
    <w:rsid w:val="00634744"/>
    <w:rsid w:val="00634751"/>
    <w:rsid w:val="00634B4D"/>
    <w:rsid w:val="006424B4"/>
    <w:rsid w:val="0064350E"/>
    <w:rsid w:val="00645C0E"/>
    <w:rsid w:val="00646011"/>
    <w:rsid w:val="00646149"/>
    <w:rsid w:val="00647A9E"/>
    <w:rsid w:val="00647B17"/>
    <w:rsid w:val="00647D6F"/>
    <w:rsid w:val="00650D46"/>
    <w:rsid w:val="00653107"/>
    <w:rsid w:val="006552A3"/>
    <w:rsid w:val="0065538A"/>
    <w:rsid w:val="00656E91"/>
    <w:rsid w:val="006606A5"/>
    <w:rsid w:val="00660D32"/>
    <w:rsid w:val="00664DFD"/>
    <w:rsid w:val="006709A3"/>
    <w:rsid w:val="00672F27"/>
    <w:rsid w:val="006733B5"/>
    <w:rsid w:val="0067544F"/>
    <w:rsid w:val="00675543"/>
    <w:rsid w:val="00675B59"/>
    <w:rsid w:val="00675E8A"/>
    <w:rsid w:val="00675FC4"/>
    <w:rsid w:val="006766F3"/>
    <w:rsid w:val="00676CB0"/>
    <w:rsid w:val="006821DB"/>
    <w:rsid w:val="00682F83"/>
    <w:rsid w:val="006845ED"/>
    <w:rsid w:val="00686223"/>
    <w:rsid w:val="00692986"/>
    <w:rsid w:val="00695BBE"/>
    <w:rsid w:val="00695D87"/>
    <w:rsid w:val="00696F05"/>
    <w:rsid w:val="0069783F"/>
    <w:rsid w:val="006A1338"/>
    <w:rsid w:val="006A496F"/>
    <w:rsid w:val="006A52D4"/>
    <w:rsid w:val="006A6ABF"/>
    <w:rsid w:val="006B117E"/>
    <w:rsid w:val="006B15DF"/>
    <w:rsid w:val="006B7840"/>
    <w:rsid w:val="006C079C"/>
    <w:rsid w:val="006C0DB4"/>
    <w:rsid w:val="006C2ABF"/>
    <w:rsid w:val="006C5B9B"/>
    <w:rsid w:val="006C6382"/>
    <w:rsid w:val="006C7B89"/>
    <w:rsid w:val="006D0A67"/>
    <w:rsid w:val="006D1AF5"/>
    <w:rsid w:val="006D25EB"/>
    <w:rsid w:val="006D3983"/>
    <w:rsid w:val="006D45EC"/>
    <w:rsid w:val="006D5737"/>
    <w:rsid w:val="006D6547"/>
    <w:rsid w:val="006D6BA0"/>
    <w:rsid w:val="006D7324"/>
    <w:rsid w:val="006D73B7"/>
    <w:rsid w:val="006E1253"/>
    <w:rsid w:val="006E4D11"/>
    <w:rsid w:val="006E5D75"/>
    <w:rsid w:val="006F199A"/>
    <w:rsid w:val="006F553D"/>
    <w:rsid w:val="006F5BAE"/>
    <w:rsid w:val="006F5CB6"/>
    <w:rsid w:val="006F7854"/>
    <w:rsid w:val="0070181F"/>
    <w:rsid w:val="00701D35"/>
    <w:rsid w:val="00703564"/>
    <w:rsid w:val="00705C5C"/>
    <w:rsid w:val="00710B7F"/>
    <w:rsid w:val="00713AD7"/>
    <w:rsid w:val="00715BBE"/>
    <w:rsid w:val="00720D31"/>
    <w:rsid w:val="00720F8C"/>
    <w:rsid w:val="00721A90"/>
    <w:rsid w:val="00723BA6"/>
    <w:rsid w:val="00725D43"/>
    <w:rsid w:val="00727114"/>
    <w:rsid w:val="00743EFF"/>
    <w:rsid w:val="00744033"/>
    <w:rsid w:val="00744524"/>
    <w:rsid w:val="007457E7"/>
    <w:rsid w:val="00745AB7"/>
    <w:rsid w:val="00746E66"/>
    <w:rsid w:val="00751C60"/>
    <w:rsid w:val="00760073"/>
    <w:rsid w:val="007623AF"/>
    <w:rsid w:val="007646EB"/>
    <w:rsid w:val="00765A3F"/>
    <w:rsid w:val="00772DEA"/>
    <w:rsid w:val="0077636A"/>
    <w:rsid w:val="00784C53"/>
    <w:rsid w:val="007865D3"/>
    <w:rsid w:val="007914B1"/>
    <w:rsid w:val="00791AEB"/>
    <w:rsid w:val="00793BD3"/>
    <w:rsid w:val="00794AA5"/>
    <w:rsid w:val="007960C5"/>
    <w:rsid w:val="0079683B"/>
    <w:rsid w:val="00796F1C"/>
    <w:rsid w:val="007A140C"/>
    <w:rsid w:val="007A1B0D"/>
    <w:rsid w:val="007A2B09"/>
    <w:rsid w:val="007A2EA1"/>
    <w:rsid w:val="007A3C70"/>
    <w:rsid w:val="007A4358"/>
    <w:rsid w:val="007B0BCA"/>
    <w:rsid w:val="007B15AB"/>
    <w:rsid w:val="007B2391"/>
    <w:rsid w:val="007B777D"/>
    <w:rsid w:val="007B7B66"/>
    <w:rsid w:val="007C346C"/>
    <w:rsid w:val="007C452B"/>
    <w:rsid w:val="007C4624"/>
    <w:rsid w:val="007D054B"/>
    <w:rsid w:val="007D3521"/>
    <w:rsid w:val="007E01E3"/>
    <w:rsid w:val="007E4345"/>
    <w:rsid w:val="007E4CDF"/>
    <w:rsid w:val="007E6539"/>
    <w:rsid w:val="007E765E"/>
    <w:rsid w:val="007E7B09"/>
    <w:rsid w:val="007F0674"/>
    <w:rsid w:val="007F2A8D"/>
    <w:rsid w:val="0080744B"/>
    <w:rsid w:val="00807D60"/>
    <w:rsid w:val="008144CF"/>
    <w:rsid w:val="00814747"/>
    <w:rsid w:val="00814D66"/>
    <w:rsid w:val="00815135"/>
    <w:rsid w:val="00815A2E"/>
    <w:rsid w:val="00822AEB"/>
    <w:rsid w:val="0082689A"/>
    <w:rsid w:val="0083264F"/>
    <w:rsid w:val="008354A9"/>
    <w:rsid w:val="00840577"/>
    <w:rsid w:val="00844F15"/>
    <w:rsid w:val="00850E97"/>
    <w:rsid w:val="008528A2"/>
    <w:rsid w:val="00852A41"/>
    <w:rsid w:val="00852E36"/>
    <w:rsid w:val="00854FB4"/>
    <w:rsid w:val="008551B3"/>
    <w:rsid w:val="00855F49"/>
    <w:rsid w:val="0085698F"/>
    <w:rsid w:val="008571E1"/>
    <w:rsid w:val="00857E7E"/>
    <w:rsid w:val="008611FE"/>
    <w:rsid w:val="008614CB"/>
    <w:rsid w:val="00870DA2"/>
    <w:rsid w:val="008756DC"/>
    <w:rsid w:val="00881275"/>
    <w:rsid w:val="00881DF3"/>
    <w:rsid w:val="00887357"/>
    <w:rsid w:val="00891673"/>
    <w:rsid w:val="00895CAB"/>
    <w:rsid w:val="00897557"/>
    <w:rsid w:val="008A0000"/>
    <w:rsid w:val="008A1603"/>
    <w:rsid w:val="008A3325"/>
    <w:rsid w:val="008A48D4"/>
    <w:rsid w:val="008A5A3C"/>
    <w:rsid w:val="008A7AD3"/>
    <w:rsid w:val="008A7DF4"/>
    <w:rsid w:val="008B11CF"/>
    <w:rsid w:val="008B1C4E"/>
    <w:rsid w:val="008B1CA4"/>
    <w:rsid w:val="008B47BA"/>
    <w:rsid w:val="008B5563"/>
    <w:rsid w:val="008C545A"/>
    <w:rsid w:val="008D2060"/>
    <w:rsid w:val="008E0440"/>
    <w:rsid w:val="008E04FB"/>
    <w:rsid w:val="008E2423"/>
    <w:rsid w:val="008E2C86"/>
    <w:rsid w:val="008E7C0B"/>
    <w:rsid w:val="008F2BCC"/>
    <w:rsid w:val="008F2BFD"/>
    <w:rsid w:val="008F2CA0"/>
    <w:rsid w:val="008F5339"/>
    <w:rsid w:val="00901FEA"/>
    <w:rsid w:val="00902269"/>
    <w:rsid w:val="009038E9"/>
    <w:rsid w:val="00907CC5"/>
    <w:rsid w:val="009130EB"/>
    <w:rsid w:val="00920F6A"/>
    <w:rsid w:val="00921686"/>
    <w:rsid w:val="00921759"/>
    <w:rsid w:val="009228B3"/>
    <w:rsid w:val="00926765"/>
    <w:rsid w:val="00930B0F"/>
    <w:rsid w:val="009340E1"/>
    <w:rsid w:val="00934BCA"/>
    <w:rsid w:val="009363CD"/>
    <w:rsid w:val="0093680F"/>
    <w:rsid w:val="009371A2"/>
    <w:rsid w:val="00943B32"/>
    <w:rsid w:val="00946138"/>
    <w:rsid w:val="0094672B"/>
    <w:rsid w:val="009564C3"/>
    <w:rsid w:val="00967A00"/>
    <w:rsid w:val="00971FC3"/>
    <w:rsid w:val="00972090"/>
    <w:rsid w:val="0097330F"/>
    <w:rsid w:val="00975D31"/>
    <w:rsid w:val="00976764"/>
    <w:rsid w:val="00976D5A"/>
    <w:rsid w:val="009779D4"/>
    <w:rsid w:val="00981132"/>
    <w:rsid w:val="009818F3"/>
    <w:rsid w:val="0098235F"/>
    <w:rsid w:val="00982B24"/>
    <w:rsid w:val="00982B88"/>
    <w:rsid w:val="00985584"/>
    <w:rsid w:val="00990B6B"/>
    <w:rsid w:val="009956AB"/>
    <w:rsid w:val="00996077"/>
    <w:rsid w:val="009978E0"/>
    <w:rsid w:val="009A1F72"/>
    <w:rsid w:val="009A2C92"/>
    <w:rsid w:val="009B1A1A"/>
    <w:rsid w:val="009B2351"/>
    <w:rsid w:val="009B5F12"/>
    <w:rsid w:val="009B705B"/>
    <w:rsid w:val="009C00DE"/>
    <w:rsid w:val="009C1F7B"/>
    <w:rsid w:val="009C2DE7"/>
    <w:rsid w:val="009C431D"/>
    <w:rsid w:val="009C5872"/>
    <w:rsid w:val="009D30AF"/>
    <w:rsid w:val="009D353C"/>
    <w:rsid w:val="009E230E"/>
    <w:rsid w:val="009E3128"/>
    <w:rsid w:val="009E5F53"/>
    <w:rsid w:val="009F0C8F"/>
    <w:rsid w:val="009F1621"/>
    <w:rsid w:val="009F2301"/>
    <w:rsid w:val="009F5939"/>
    <w:rsid w:val="009F6843"/>
    <w:rsid w:val="009F68AF"/>
    <w:rsid w:val="009F69E8"/>
    <w:rsid w:val="009F7221"/>
    <w:rsid w:val="00A02FBA"/>
    <w:rsid w:val="00A04D91"/>
    <w:rsid w:val="00A05526"/>
    <w:rsid w:val="00A1139C"/>
    <w:rsid w:val="00A12B7B"/>
    <w:rsid w:val="00A12DB9"/>
    <w:rsid w:val="00A2019B"/>
    <w:rsid w:val="00A20F2C"/>
    <w:rsid w:val="00A213DD"/>
    <w:rsid w:val="00A241DD"/>
    <w:rsid w:val="00A261F3"/>
    <w:rsid w:val="00A2771C"/>
    <w:rsid w:val="00A277B5"/>
    <w:rsid w:val="00A27975"/>
    <w:rsid w:val="00A330E2"/>
    <w:rsid w:val="00A3443A"/>
    <w:rsid w:val="00A357FD"/>
    <w:rsid w:val="00A36DFD"/>
    <w:rsid w:val="00A36E0A"/>
    <w:rsid w:val="00A422C4"/>
    <w:rsid w:val="00A43639"/>
    <w:rsid w:val="00A436D4"/>
    <w:rsid w:val="00A43E83"/>
    <w:rsid w:val="00A44E97"/>
    <w:rsid w:val="00A47B37"/>
    <w:rsid w:val="00A575A0"/>
    <w:rsid w:val="00A602E4"/>
    <w:rsid w:val="00A6218F"/>
    <w:rsid w:val="00A627F2"/>
    <w:rsid w:val="00A62A25"/>
    <w:rsid w:val="00A62E05"/>
    <w:rsid w:val="00A62F18"/>
    <w:rsid w:val="00A70167"/>
    <w:rsid w:val="00A71077"/>
    <w:rsid w:val="00A721FA"/>
    <w:rsid w:val="00A7529C"/>
    <w:rsid w:val="00A762D0"/>
    <w:rsid w:val="00A81BBA"/>
    <w:rsid w:val="00A8262D"/>
    <w:rsid w:val="00A83AAA"/>
    <w:rsid w:val="00A84F00"/>
    <w:rsid w:val="00A87154"/>
    <w:rsid w:val="00A873DE"/>
    <w:rsid w:val="00A8744B"/>
    <w:rsid w:val="00A920E2"/>
    <w:rsid w:val="00AA0850"/>
    <w:rsid w:val="00AA2E56"/>
    <w:rsid w:val="00AA3841"/>
    <w:rsid w:val="00AB08D7"/>
    <w:rsid w:val="00AB10FF"/>
    <w:rsid w:val="00AB131D"/>
    <w:rsid w:val="00AB132A"/>
    <w:rsid w:val="00AB1499"/>
    <w:rsid w:val="00AB18D2"/>
    <w:rsid w:val="00AB43FB"/>
    <w:rsid w:val="00AB489B"/>
    <w:rsid w:val="00AB4CA0"/>
    <w:rsid w:val="00AB4ECA"/>
    <w:rsid w:val="00AC623B"/>
    <w:rsid w:val="00AD12F9"/>
    <w:rsid w:val="00AD3EE7"/>
    <w:rsid w:val="00AE02C6"/>
    <w:rsid w:val="00AE03A0"/>
    <w:rsid w:val="00AE06E7"/>
    <w:rsid w:val="00AE2392"/>
    <w:rsid w:val="00AE3E1E"/>
    <w:rsid w:val="00AE4030"/>
    <w:rsid w:val="00AE56AB"/>
    <w:rsid w:val="00AE59A3"/>
    <w:rsid w:val="00AE6138"/>
    <w:rsid w:val="00AE731D"/>
    <w:rsid w:val="00AF0EE1"/>
    <w:rsid w:val="00AF118A"/>
    <w:rsid w:val="00AF24F4"/>
    <w:rsid w:val="00AF2B23"/>
    <w:rsid w:val="00B0272F"/>
    <w:rsid w:val="00B054D1"/>
    <w:rsid w:val="00B07BA1"/>
    <w:rsid w:val="00B12365"/>
    <w:rsid w:val="00B12D62"/>
    <w:rsid w:val="00B1788B"/>
    <w:rsid w:val="00B22E81"/>
    <w:rsid w:val="00B30D08"/>
    <w:rsid w:val="00B34A14"/>
    <w:rsid w:val="00B37626"/>
    <w:rsid w:val="00B4084C"/>
    <w:rsid w:val="00B4414C"/>
    <w:rsid w:val="00B44A8F"/>
    <w:rsid w:val="00B4553B"/>
    <w:rsid w:val="00B47212"/>
    <w:rsid w:val="00B52D1F"/>
    <w:rsid w:val="00B530EC"/>
    <w:rsid w:val="00B53774"/>
    <w:rsid w:val="00B55101"/>
    <w:rsid w:val="00B555EF"/>
    <w:rsid w:val="00B579DC"/>
    <w:rsid w:val="00B721FC"/>
    <w:rsid w:val="00B81346"/>
    <w:rsid w:val="00B90440"/>
    <w:rsid w:val="00B909C5"/>
    <w:rsid w:val="00B91EBE"/>
    <w:rsid w:val="00B9326B"/>
    <w:rsid w:val="00B9492A"/>
    <w:rsid w:val="00B965CF"/>
    <w:rsid w:val="00B96FB4"/>
    <w:rsid w:val="00BA0A0C"/>
    <w:rsid w:val="00BA0FC1"/>
    <w:rsid w:val="00BA6800"/>
    <w:rsid w:val="00BA7C94"/>
    <w:rsid w:val="00BB556B"/>
    <w:rsid w:val="00BB5681"/>
    <w:rsid w:val="00BB6856"/>
    <w:rsid w:val="00BB68E3"/>
    <w:rsid w:val="00BB690D"/>
    <w:rsid w:val="00BC36FD"/>
    <w:rsid w:val="00BC74FE"/>
    <w:rsid w:val="00BD0AC4"/>
    <w:rsid w:val="00BD1EE3"/>
    <w:rsid w:val="00BD2CB5"/>
    <w:rsid w:val="00BD4A0B"/>
    <w:rsid w:val="00BD6960"/>
    <w:rsid w:val="00BE2D8C"/>
    <w:rsid w:val="00BE626D"/>
    <w:rsid w:val="00BF2F64"/>
    <w:rsid w:val="00BF38CF"/>
    <w:rsid w:val="00BF79B6"/>
    <w:rsid w:val="00C00962"/>
    <w:rsid w:val="00C06DBD"/>
    <w:rsid w:val="00C078A6"/>
    <w:rsid w:val="00C105AE"/>
    <w:rsid w:val="00C10836"/>
    <w:rsid w:val="00C12424"/>
    <w:rsid w:val="00C12D6D"/>
    <w:rsid w:val="00C13120"/>
    <w:rsid w:val="00C22BB6"/>
    <w:rsid w:val="00C25B86"/>
    <w:rsid w:val="00C25CC7"/>
    <w:rsid w:val="00C33DBC"/>
    <w:rsid w:val="00C3681B"/>
    <w:rsid w:val="00C41AC6"/>
    <w:rsid w:val="00C45FDF"/>
    <w:rsid w:val="00C46F8D"/>
    <w:rsid w:val="00C4765D"/>
    <w:rsid w:val="00C47928"/>
    <w:rsid w:val="00C50488"/>
    <w:rsid w:val="00C50DC7"/>
    <w:rsid w:val="00C51589"/>
    <w:rsid w:val="00C55D5B"/>
    <w:rsid w:val="00C61B5A"/>
    <w:rsid w:val="00C61E5B"/>
    <w:rsid w:val="00C6295B"/>
    <w:rsid w:val="00C72210"/>
    <w:rsid w:val="00C743C5"/>
    <w:rsid w:val="00C8033C"/>
    <w:rsid w:val="00C82058"/>
    <w:rsid w:val="00C831EE"/>
    <w:rsid w:val="00C83DDA"/>
    <w:rsid w:val="00C84460"/>
    <w:rsid w:val="00C87BF9"/>
    <w:rsid w:val="00C916DA"/>
    <w:rsid w:val="00C9403C"/>
    <w:rsid w:val="00C963C6"/>
    <w:rsid w:val="00C965B3"/>
    <w:rsid w:val="00CA206C"/>
    <w:rsid w:val="00CA343E"/>
    <w:rsid w:val="00CB4CA9"/>
    <w:rsid w:val="00CB7B5D"/>
    <w:rsid w:val="00CC0A60"/>
    <w:rsid w:val="00CC0F4B"/>
    <w:rsid w:val="00CC48F8"/>
    <w:rsid w:val="00CD318C"/>
    <w:rsid w:val="00CD4D1F"/>
    <w:rsid w:val="00CD6181"/>
    <w:rsid w:val="00CD7B40"/>
    <w:rsid w:val="00CE0726"/>
    <w:rsid w:val="00CE380D"/>
    <w:rsid w:val="00CE3824"/>
    <w:rsid w:val="00CE38B5"/>
    <w:rsid w:val="00CE54E4"/>
    <w:rsid w:val="00CE5C49"/>
    <w:rsid w:val="00CE6120"/>
    <w:rsid w:val="00CE72B6"/>
    <w:rsid w:val="00CF18CC"/>
    <w:rsid w:val="00CF26D6"/>
    <w:rsid w:val="00CF44EB"/>
    <w:rsid w:val="00CF7267"/>
    <w:rsid w:val="00D00622"/>
    <w:rsid w:val="00D02D06"/>
    <w:rsid w:val="00D03A8C"/>
    <w:rsid w:val="00D03F1A"/>
    <w:rsid w:val="00D06641"/>
    <w:rsid w:val="00D06847"/>
    <w:rsid w:val="00D06F08"/>
    <w:rsid w:val="00D106FA"/>
    <w:rsid w:val="00D11180"/>
    <w:rsid w:val="00D11431"/>
    <w:rsid w:val="00D13DB3"/>
    <w:rsid w:val="00D169D5"/>
    <w:rsid w:val="00D16B7C"/>
    <w:rsid w:val="00D16BAC"/>
    <w:rsid w:val="00D173B9"/>
    <w:rsid w:val="00D203F2"/>
    <w:rsid w:val="00D215BD"/>
    <w:rsid w:val="00D252A9"/>
    <w:rsid w:val="00D27DA8"/>
    <w:rsid w:val="00D31298"/>
    <w:rsid w:val="00D361B2"/>
    <w:rsid w:val="00D41211"/>
    <w:rsid w:val="00D42987"/>
    <w:rsid w:val="00D43332"/>
    <w:rsid w:val="00D450B8"/>
    <w:rsid w:val="00D46E92"/>
    <w:rsid w:val="00D52934"/>
    <w:rsid w:val="00D52AC0"/>
    <w:rsid w:val="00D5457A"/>
    <w:rsid w:val="00D5572A"/>
    <w:rsid w:val="00D62F2C"/>
    <w:rsid w:val="00D65FEF"/>
    <w:rsid w:val="00D66BE4"/>
    <w:rsid w:val="00D67A7E"/>
    <w:rsid w:val="00D71C24"/>
    <w:rsid w:val="00D766CC"/>
    <w:rsid w:val="00D7774F"/>
    <w:rsid w:val="00D81020"/>
    <w:rsid w:val="00D8110B"/>
    <w:rsid w:val="00D81964"/>
    <w:rsid w:val="00D83362"/>
    <w:rsid w:val="00D8457E"/>
    <w:rsid w:val="00D84B4A"/>
    <w:rsid w:val="00D8507E"/>
    <w:rsid w:val="00D920DB"/>
    <w:rsid w:val="00D942BF"/>
    <w:rsid w:val="00D94D85"/>
    <w:rsid w:val="00D95D03"/>
    <w:rsid w:val="00DA03C0"/>
    <w:rsid w:val="00DA2694"/>
    <w:rsid w:val="00DA2770"/>
    <w:rsid w:val="00DA40CC"/>
    <w:rsid w:val="00DA53DC"/>
    <w:rsid w:val="00DA5B96"/>
    <w:rsid w:val="00DA5EC0"/>
    <w:rsid w:val="00DB10A6"/>
    <w:rsid w:val="00DB1789"/>
    <w:rsid w:val="00DB18D6"/>
    <w:rsid w:val="00DB3B29"/>
    <w:rsid w:val="00DB5068"/>
    <w:rsid w:val="00DB6557"/>
    <w:rsid w:val="00DB6A9B"/>
    <w:rsid w:val="00DC481F"/>
    <w:rsid w:val="00DC6282"/>
    <w:rsid w:val="00DC7872"/>
    <w:rsid w:val="00DC7985"/>
    <w:rsid w:val="00DD448E"/>
    <w:rsid w:val="00DD4AAF"/>
    <w:rsid w:val="00DE53D8"/>
    <w:rsid w:val="00DE5B87"/>
    <w:rsid w:val="00DF0C17"/>
    <w:rsid w:val="00DF6FF2"/>
    <w:rsid w:val="00E0126C"/>
    <w:rsid w:val="00E017AE"/>
    <w:rsid w:val="00E123D8"/>
    <w:rsid w:val="00E16A94"/>
    <w:rsid w:val="00E21F5A"/>
    <w:rsid w:val="00E243D3"/>
    <w:rsid w:val="00E25B3A"/>
    <w:rsid w:val="00E26F34"/>
    <w:rsid w:val="00E32D45"/>
    <w:rsid w:val="00E335A5"/>
    <w:rsid w:val="00E337A8"/>
    <w:rsid w:val="00E36577"/>
    <w:rsid w:val="00E37DA1"/>
    <w:rsid w:val="00E461F0"/>
    <w:rsid w:val="00E464BB"/>
    <w:rsid w:val="00E47EDC"/>
    <w:rsid w:val="00E517CF"/>
    <w:rsid w:val="00E51938"/>
    <w:rsid w:val="00E63244"/>
    <w:rsid w:val="00E65808"/>
    <w:rsid w:val="00E65B05"/>
    <w:rsid w:val="00E67AB2"/>
    <w:rsid w:val="00E76F3F"/>
    <w:rsid w:val="00E83466"/>
    <w:rsid w:val="00E87FBB"/>
    <w:rsid w:val="00E91AE0"/>
    <w:rsid w:val="00E924C6"/>
    <w:rsid w:val="00E93470"/>
    <w:rsid w:val="00E94076"/>
    <w:rsid w:val="00E94586"/>
    <w:rsid w:val="00E9553E"/>
    <w:rsid w:val="00E96D99"/>
    <w:rsid w:val="00E96EBD"/>
    <w:rsid w:val="00E971EA"/>
    <w:rsid w:val="00EA3AD0"/>
    <w:rsid w:val="00EA7B0B"/>
    <w:rsid w:val="00EB1AA7"/>
    <w:rsid w:val="00EB34EB"/>
    <w:rsid w:val="00EB502B"/>
    <w:rsid w:val="00EC322B"/>
    <w:rsid w:val="00EC354C"/>
    <w:rsid w:val="00EC64C0"/>
    <w:rsid w:val="00ED1FBA"/>
    <w:rsid w:val="00ED3714"/>
    <w:rsid w:val="00EE17F8"/>
    <w:rsid w:val="00EE26A7"/>
    <w:rsid w:val="00EE32C1"/>
    <w:rsid w:val="00EE3978"/>
    <w:rsid w:val="00EE654E"/>
    <w:rsid w:val="00EE65C9"/>
    <w:rsid w:val="00EE6628"/>
    <w:rsid w:val="00EE68C9"/>
    <w:rsid w:val="00EF0F22"/>
    <w:rsid w:val="00EF265F"/>
    <w:rsid w:val="00EF3F0D"/>
    <w:rsid w:val="00EF4373"/>
    <w:rsid w:val="00EF59BE"/>
    <w:rsid w:val="00EF5DBA"/>
    <w:rsid w:val="00F02D24"/>
    <w:rsid w:val="00F035C8"/>
    <w:rsid w:val="00F11BE0"/>
    <w:rsid w:val="00F1279B"/>
    <w:rsid w:val="00F1601E"/>
    <w:rsid w:val="00F172A3"/>
    <w:rsid w:val="00F27725"/>
    <w:rsid w:val="00F32E0C"/>
    <w:rsid w:val="00F35675"/>
    <w:rsid w:val="00F41E11"/>
    <w:rsid w:val="00F41F91"/>
    <w:rsid w:val="00F42425"/>
    <w:rsid w:val="00F42EB1"/>
    <w:rsid w:val="00F47A67"/>
    <w:rsid w:val="00F507F5"/>
    <w:rsid w:val="00F51488"/>
    <w:rsid w:val="00F53AE3"/>
    <w:rsid w:val="00F55955"/>
    <w:rsid w:val="00F56090"/>
    <w:rsid w:val="00F6001D"/>
    <w:rsid w:val="00F603EA"/>
    <w:rsid w:val="00F61836"/>
    <w:rsid w:val="00F62216"/>
    <w:rsid w:val="00F6331C"/>
    <w:rsid w:val="00F706AE"/>
    <w:rsid w:val="00F74D92"/>
    <w:rsid w:val="00F7685F"/>
    <w:rsid w:val="00F77BA1"/>
    <w:rsid w:val="00F80BF6"/>
    <w:rsid w:val="00F83F95"/>
    <w:rsid w:val="00F851A8"/>
    <w:rsid w:val="00F85A8D"/>
    <w:rsid w:val="00F85FC3"/>
    <w:rsid w:val="00F87F9D"/>
    <w:rsid w:val="00F904D5"/>
    <w:rsid w:val="00F9119D"/>
    <w:rsid w:val="00F96EF5"/>
    <w:rsid w:val="00F9795F"/>
    <w:rsid w:val="00FA10F6"/>
    <w:rsid w:val="00FA2204"/>
    <w:rsid w:val="00FB0CD9"/>
    <w:rsid w:val="00FB4756"/>
    <w:rsid w:val="00FB4F73"/>
    <w:rsid w:val="00FB61EE"/>
    <w:rsid w:val="00FC28FC"/>
    <w:rsid w:val="00FC65A4"/>
    <w:rsid w:val="00FD0D96"/>
    <w:rsid w:val="00FD3A05"/>
    <w:rsid w:val="00FD4C7E"/>
    <w:rsid w:val="00FD6213"/>
    <w:rsid w:val="00FD6CEF"/>
    <w:rsid w:val="00FD7D98"/>
    <w:rsid w:val="00FE319D"/>
    <w:rsid w:val="00FE7A9F"/>
    <w:rsid w:val="00FF4651"/>
    <w:rsid w:val="00FF7858"/>
    <w:rsid w:val="00FF7BE6"/>
    <w:rsid w:val="045CE93B"/>
    <w:rsid w:val="054F3E22"/>
    <w:rsid w:val="0612BE98"/>
    <w:rsid w:val="06DBFFA7"/>
    <w:rsid w:val="0A4426A1"/>
    <w:rsid w:val="0BFB6534"/>
    <w:rsid w:val="0C9C5C0C"/>
    <w:rsid w:val="0E65901E"/>
    <w:rsid w:val="0E70AE3D"/>
    <w:rsid w:val="14A63ACD"/>
    <w:rsid w:val="18ABED95"/>
    <w:rsid w:val="18BC9348"/>
    <w:rsid w:val="19EEB874"/>
    <w:rsid w:val="1D349630"/>
    <w:rsid w:val="1ED2A0FC"/>
    <w:rsid w:val="221687B7"/>
    <w:rsid w:val="2351265A"/>
    <w:rsid w:val="23797BA4"/>
    <w:rsid w:val="2509246D"/>
    <w:rsid w:val="2603C800"/>
    <w:rsid w:val="270BA64B"/>
    <w:rsid w:val="299D2329"/>
    <w:rsid w:val="2AF89F31"/>
    <w:rsid w:val="2CC3BD96"/>
    <w:rsid w:val="2D36F9D4"/>
    <w:rsid w:val="2EF35F97"/>
    <w:rsid w:val="2F125AE7"/>
    <w:rsid w:val="2F80FE60"/>
    <w:rsid w:val="2F867DD6"/>
    <w:rsid w:val="30C57BDD"/>
    <w:rsid w:val="361DF967"/>
    <w:rsid w:val="362C7F30"/>
    <w:rsid w:val="365F300D"/>
    <w:rsid w:val="382E0138"/>
    <w:rsid w:val="389848B9"/>
    <w:rsid w:val="38A97AA7"/>
    <w:rsid w:val="39F7383A"/>
    <w:rsid w:val="3C3A36B5"/>
    <w:rsid w:val="3E4B768E"/>
    <w:rsid w:val="3FE5C82E"/>
    <w:rsid w:val="437A2D00"/>
    <w:rsid w:val="4481C10C"/>
    <w:rsid w:val="4604A817"/>
    <w:rsid w:val="481763E5"/>
    <w:rsid w:val="484A3E87"/>
    <w:rsid w:val="4BB46449"/>
    <w:rsid w:val="4C3B38B8"/>
    <w:rsid w:val="4CD18F00"/>
    <w:rsid w:val="4D618C95"/>
    <w:rsid w:val="5093AE6B"/>
    <w:rsid w:val="51B789A2"/>
    <w:rsid w:val="545C8BE8"/>
    <w:rsid w:val="5474161F"/>
    <w:rsid w:val="55B1CBCC"/>
    <w:rsid w:val="55E9971E"/>
    <w:rsid w:val="57B5CD9D"/>
    <w:rsid w:val="58D20580"/>
    <w:rsid w:val="59488928"/>
    <w:rsid w:val="5A05D418"/>
    <w:rsid w:val="5ACC74D9"/>
    <w:rsid w:val="5BE5E77E"/>
    <w:rsid w:val="5DCBECE5"/>
    <w:rsid w:val="5F0FFB4D"/>
    <w:rsid w:val="61D458C5"/>
    <w:rsid w:val="62C0F107"/>
    <w:rsid w:val="64511B5B"/>
    <w:rsid w:val="65963173"/>
    <w:rsid w:val="661AF8F9"/>
    <w:rsid w:val="6629C9E3"/>
    <w:rsid w:val="68D49858"/>
    <w:rsid w:val="69058EDC"/>
    <w:rsid w:val="6B01DD2B"/>
    <w:rsid w:val="6C25B952"/>
    <w:rsid w:val="6D4878C1"/>
    <w:rsid w:val="6DC0603C"/>
    <w:rsid w:val="6EFA0D55"/>
    <w:rsid w:val="7445F657"/>
    <w:rsid w:val="751A493C"/>
    <w:rsid w:val="794F2CDD"/>
    <w:rsid w:val="7A0BFFD6"/>
    <w:rsid w:val="7B745EAE"/>
    <w:rsid w:val="7CF9C02A"/>
    <w:rsid w:val="7D803CD3"/>
    <w:rsid w:val="7E2465FB"/>
    <w:rsid w:val="7E3F5DD7"/>
    <w:rsid w:val="7E91281F"/>
    <w:rsid w:val="7EAC0A28"/>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2AEB0"/>
  <w15:docId w15:val="{933A092B-B289-41B4-992A-8F8596EB7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5"/>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25B3A"/>
    <w:rPr>
      <w:rFonts w:asciiTheme="minorHAnsi" w:hAnsiTheme="minorHAnsi"/>
      <w:sz w:val="18"/>
    </w:rPr>
  </w:style>
  <w:style w:type="paragraph" w:styleId="Heading1">
    <w:name w:val="heading 1"/>
    <w:next w:val="Normal"/>
    <w:link w:val="Heading1Char"/>
    <w:qFormat/>
    <w:rsid w:val="00751C60"/>
    <w:pPr>
      <w:keepNext/>
      <w:keepLines/>
      <w:numPr>
        <w:numId w:val="3"/>
      </w:numPr>
      <w:pBdr>
        <w:left w:val="single" w:sz="36" w:space="1" w:color="85B09A" w:themeColor="accent1"/>
        <w:bottom w:val="single" w:sz="18" w:space="1" w:color="85B09A" w:themeColor="accent1"/>
      </w:pBdr>
      <w:tabs>
        <w:tab w:val="left" w:pos="709"/>
      </w:tabs>
      <w:spacing w:before="240" w:after="240"/>
      <w:outlineLvl w:val="0"/>
    </w:pPr>
    <w:rPr>
      <w:rFonts w:ascii="Arial Bold" w:eastAsiaTheme="majorEastAsia" w:hAnsi="Arial Bold" w:cstheme="majorBidi"/>
      <w:b/>
      <w:bCs/>
      <w:caps/>
      <w:sz w:val="30"/>
      <w:szCs w:val="28"/>
    </w:rPr>
  </w:style>
  <w:style w:type="paragraph" w:styleId="Heading2">
    <w:name w:val="heading 2"/>
    <w:next w:val="Normal"/>
    <w:link w:val="Heading2Char"/>
    <w:qFormat/>
    <w:rsid w:val="008144CF"/>
    <w:pPr>
      <w:keepNext/>
      <w:keepLines/>
      <w:numPr>
        <w:ilvl w:val="1"/>
        <w:numId w:val="3"/>
      </w:numPr>
      <w:pBdr>
        <w:top w:val="single" w:sz="12" w:space="1" w:color="A9C8B8"/>
        <w:left w:val="single" w:sz="12" w:space="4" w:color="A9C8B8"/>
        <w:bottom w:val="single" w:sz="12" w:space="1" w:color="A9C8B8"/>
        <w:right w:val="single" w:sz="12" w:space="4" w:color="A9C8B8"/>
      </w:pBdr>
      <w:shd w:val="clear" w:color="auto" w:fill="A9C8B8"/>
      <w:tabs>
        <w:tab w:val="left" w:pos="709"/>
      </w:tabs>
      <w:spacing w:before="360" w:after="120"/>
      <w:ind w:right="113"/>
      <w:outlineLvl w:val="1"/>
    </w:pPr>
    <w:rPr>
      <w:rFonts w:asciiTheme="majorHAnsi" w:eastAsiaTheme="majorEastAsia" w:hAnsiTheme="majorHAnsi" w:cstheme="majorBidi"/>
      <w:b/>
      <w:bCs/>
      <w:caps/>
      <w:color w:val="000000" w:themeColor="text1"/>
      <w:sz w:val="26"/>
    </w:rPr>
  </w:style>
  <w:style w:type="paragraph" w:styleId="Heading3">
    <w:name w:val="heading 3"/>
    <w:basedOn w:val="Normal"/>
    <w:next w:val="Normal"/>
    <w:link w:val="Heading3Char"/>
    <w:qFormat/>
    <w:rsid w:val="00751C60"/>
    <w:pPr>
      <w:keepNext/>
      <w:keepLines/>
      <w:numPr>
        <w:ilvl w:val="2"/>
        <w:numId w:val="3"/>
      </w:numPr>
      <w:spacing w:before="360" w:after="240"/>
      <w:outlineLvl w:val="2"/>
    </w:pPr>
    <w:rPr>
      <w:rFonts w:asciiTheme="majorHAnsi" w:eastAsia="Times New Roman" w:hAnsiTheme="majorHAnsi"/>
      <w:b/>
      <w:bCs/>
      <w:sz w:val="24"/>
      <w:szCs w:val="22"/>
    </w:rPr>
  </w:style>
  <w:style w:type="paragraph" w:styleId="Heading4">
    <w:name w:val="heading 4"/>
    <w:basedOn w:val="Normal"/>
    <w:next w:val="Normal"/>
    <w:link w:val="Heading4Char"/>
    <w:qFormat/>
    <w:rsid w:val="00751C60"/>
    <w:pPr>
      <w:keepNext/>
      <w:keepLines/>
      <w:spacing w:before="240" w:after="120"/>
      <w:outlineLvl w:val="3"/>
    </w:pPr>
    <w:rPr>
      <w:rFonts w:asciiTheme="majorHAnsi" w:eastAsiaTheme="majorEastAsia" w:hAnsiTheme="majorHAnsi" w:cstheme="majorBidi"/>
      <w:b/>
      <w:iCs/>
      <w:noProof/>
      <w:color w:val="85B09A" w:themeColor="accent1"/>
      <w:sz w:val="22"/>
    </w:rPr>
  </w:style>
  <w:style w:type="paragraph" w:styleId="Heading5">
    <w:name w:val="heading 5"/>
    <w:basedOn w:val="Normal"/>
    <w:next w:val="Normal"/>
    <w:link w:val="Heading5Char"/>
    <w:qFormat/>
    <w:rsid w:val="00751C60"/>
    <w:pPr>
      <w:keepNext/>
      <w:keepLines/>
      <w:spacing w:before="240" w:after="120"/>
      <w:outlineLvl w:val="4"/>
    </w:pPr>
    <w:rPr>
      <w:rFonts w:asciiTheme="majorHAnsi" w:eastAsiaTheme="majorEastAsia" w:hAnsiTheme="majorHAnsi" w:cstheme="majorBidi"/>
      <w:b/>
      <w:noProof/>
      <w:color w:val="8A8D8F" w:themeColor="background2"/>
      <w:sz w:val="20"/>
    </w:rPr>
  </w:style>
  <w:style w:type="paragraph" w:styleId="Heading6">
    <w:name w:val="heading 6"/>
    <w:basedOn w:val="Normal"/>
    <w:next w:val="Normal"/>
    <w:link w:val="Heading6Char"/>
    <w:qFormat/>
    <w:rsid w:val="00751C60"/>
    <w:pPr>
      <w:keepNext/>
      <w:keepLines/>
      <w:spacing w:before="40"/>
      <w:outlineLvl w:val="5"/>
    </w:pPr>
    <w:rPr>
      <w:rFonts w:asciiTheme="majorHAnsi" w:eastAsiaTheme="majorEastAsia" w:hAnsiTheme="majorHAnsi" w:cstheme="majorBidi"/>
      <w:color w:val="3C5D4C"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1C60"/>
    <w:rPr>
      <w:rFonts w:ascii="Arial Bold" w:eastAsiaTheme="majorEastAsia" w:hAnsi="Arial Bold" w:cstheme="majorBidi"/>
      <w:b/>
      <w:bCs/>
      <w:caps/>
      <w:sz w:val="30"/>
      <w:szCs w:val="28"/>
    </w:rPr>
  </w:style>
  <w:style w:type="character" w:customStyle="1" w:styleId="Heading2Char">
    <w:name w:val="Heading 2 Char"/>
    <w:basedOn w:val="DefaultParagraphFont"/>
    <w:link w:val="Heading2"/>
    <w:rsid w:val="008144CF"/>
    <w:rPr>
      <w:rFonts w:asciiTheme="majorHAnsi" w:eastAsiaTheme="majorEastAsia" w:hAnsiTheme="majorHAnsi" w:cstheme="majorBidi"/>
      <w:b/>
      <w:bCs/>
      <w:caps/>
      <w:color w:val="000000" w:themeColor="text1"/>
      <w:sz w:val="26"/>
      <w:shd w:val="clear" w:color="auto" w:fill="A9C8B8"/>
    </w:rPr>
  </w:style>
  <w:style w:type="table" w:styleId="TableGrid">
    <w:name w:val="Table Grid"/>
    <w:basedOn w:val="TableNormal"/>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E76F3F"/>
    <w:pPr>
      <w:spacing w:after="120"/>
      <w:jc w:val="right"/>
    </w:pPr>
    <w:rPr>
      <w:rFonts w:cs="Arial-Black"/>
      <w:b/>
      <w:bCs/>
      <w:spacing w:val="-5"/>
      <w:sz w:val="24"/>
    </w:rPr>
  </w:style>
  <w:style w:type="character" w:customStyle="1" w:styleId="HeaderChar">
    <w:name w:val="Header Char"/>
    <w:basedOn w:val="DefaultParagraphFont"/>
    <w:link w:val="Header"/>
    <w:uiPriority w:val="99"/>
    <w:rsid w:val="00E76F3F"/>
    <w:rPr>
      <w:rFonts w:asciiTheme="minorHAnsi" w:hAnsiTheme="minorHAnsi" w:cs="Arial-Black"/>
      <w:b/>
      <w:bCs/>
      <w:spacing w:val="-5"/>
    </w:rPr>
  </w:style>
  <w:style w:type="paragraph" w:styleId="Footer">
    <w:name w:val="footer"/>
    <w:basedOn w:val="Normal"/>
    <w:link w:val="FooterChar"/>
    <w:uiPriority w:val="99"/>
    <w:unhideWhenUsed/>
    <w:rsid w:val="001B6779"/>
    <w:pPr>
      <w:spacing w:line="276" w:lineRule="auto"/>
    </w:pPr>
    <w:rPr>
      <w:sz w:val="16"/>
      <w:szCs w:val="16"/>
    </w:rPr>
  </w:style>
  <w:style w:type="character" w:customStyle="1" w:styleId="FooterChar">
    <w:name w:val="Footer Char"/>
    <w:basedOn w:val="DefaultParagraphFont"/>
    <w:link w:val="Footer"/>
    <w:uiPriority w:val="99"/>
    <w:rsid w:val="001B6779"/>
    <w:rPr>
      <w:rFonts w:asciiTheme="minorHAnsi" w:hAnsiTheme="minorHAnsi"/>
      <w:sz w:val="16"/>
      <w:szCs w:val="16"/>
    </w:rPr>
  </w:style>
  <w:style w:type="paragraph" w:styleId="BodyText">
    <w:name w:val="Body Text"/>
    <w:basedOn w:val="Normal"/>
    <w:link w:val="BodyTextChar"/>
    <w:qFormat/>
    <w:rsid w:val="00F55955"/>
    <w:pPr>
      <w:widowControl w:val="0"/>
      <w:suppressAutoHyphens/>
      <w:autoSpaceDE w:val="0"/>
      <w:autoSpaceDN w:val="0"/>
      <w:adjustRightInd w:val="0"/>
      <w:spacing w:before="240" w:after="240"/>
      <w:textAlignment w:val="center"/>
    </w:pPr>
    <w:rPr>
      <w:rFonts w:cs="Arial"/>
      <w:color w:val="000000" w:themeColor="text1"/>
      <w:sz w:val="22"/>
      <w:szCs w:val="20"/>
    </w:rPr>
  </w:style>
  <w:style w:type="character" w:customStyle="1" w:styleId="BodyTextChar">
    <w:name w:val="Body Text Char"/>
    <w:basedOn w:val="DefaultParagraphFont"/>
    <w:link w:val="BodyText"/>
    <w:rsid w:val="00F55955"/>
    <w:rPr>
      <w:rFonts w:asciiTheme="minorHAnsi" w:hAnsiTheme="minorHAnsi" w:cs="Arial"/>
      <w:color w:val="000000" w:themeColor="text1"/>
      <w:sz w:val="22"/>
      <w:szCs w:val="20"/>
    </w:rPr>
  </w:style>
  <w:style w:type="paragraph" w:customStyle="1" w:styleId="Bullet1">
    <w:name w:val="Bullet 1"/>
    <w:basedOn w:val="BodyText"/>
    <w:qFormat/>
    <w:rsid w:val="007A2B09"/>
    <w:pPr>
      <w:widowControl/>
      <w:numPr>
        <w:numId w:val="1"/>
      </w:numPr>
      <w:suppressAutoHyphens w:val="0"/>
      <w:autoSpaceDE/>
      <w:autoSpaceDN/>
      <w:adjustRightInd/>
      <w:textAlignment w:val="auto"/>
    </w:pPr>
  </w:style>
  <w:style w:type="paragraph" w:customStyle="1" w:styleId="Bullet2">
    <w:name w:val="Bullet 2"/>
    <w:basedOn w:val="Bullet1"/>
    <w:qFormat/>
    <w:rsid w:val="00110426"/>
    <w:pPr>
      <w:numPr>
        <w:numId w:val="4"/>
      </w:numPr>
    </w:pPr>
    <w:rPr>
      <w:rFonts w:cs="ArialMT"/>
    </w:rPr>
  </w:style>
  <w:style w:type="character" w:customStyle="1" w:styleId="Heading3Char">
    <w:name w:val="Heading 3 Char"/>
    <w:basedOn w:val="DefaultParagraphFont"/>
    <w:link w:val="Heading3"/>
    <w:rsid w:val="00751C60"/>
    <w:rPr>
      <w:rFonts w:asciiTheme="majorHAnsi" w:eastAsia="Times New Roman" w:hAnsiTheme="majorHAnsi"/>
      <w:b/>
      <w:bCs/>
      <w:szCs w:val="22"/>
    </w:rPr>
  </w:style>
  <w:style w:type="character" w:styleId="PageNumber">
    <w:name w:val="page number"/>
    <w:basedOn w:val="DefaultParagraphFont"/>
    <w:rsid w:val="0048494C"/>
    <w:rPr>
      <w:rFonts w:ascii="Arial" w:hAnsi="Arial"/>
      <w:noProof w:val="0"/>
      <w:color w:val="808080"/>
      <w:sz w:val="12"/>
      <w:lang w:val="en-AU"/>
    </w:rPr>
  </w:style>
  <w:style w:type="paragraph" w:customStyle="1" w:styleId="Bullet3">
    <w:name w:val="Bullet 3"/>
    <w:basedOn w:val="Bullet2"/>
    <w:qFormat/>
    <w:rsid w:val="00BE2D8C"/>
    <w:pPr>
      <w:numPr>
        <w:numId w:val="2"/>
      </w:numPr>
    </w:pPr>
  </w:style>
  <w:style w:type="character" w:customStyle="1" w:styleId="Heading4Char">
    <w:name w:val="Heading 4 Char"/>
    <w:basedOn w:val="DefaultParagraphFont"/>
    <w:link w:val="Heading4"/>
    <w:rsid w:val="00751C60"/>
    <w:rPr>
      <w:rFonts w:asciiTheme="majorHAnsi" w:eastAsiaTheme="majorEastAsia" w:hAnsiTheme="majorHAnsi" w:cstheme="majorBidi"/>
      <w:b/>
      <w:iCs/>
      <w:noProof/>
      <w:color w:val="85B09A" w:themeColor="accent1"/>
      <w:sz w:val="22"/>
    </w:rPr>
  </w:style>
  <w:style w:type="paragraph" w:styleId="ListParagraph">
    <w:name w:val="List Paragraph"/>
    <w:basedOn w:val="Normal"/>
    <w:uiPriority w:val="34"/>
    <w:qFormat/>
    <w:rsid w:val="00891673"/>
    <w:pPr>
      <w:tabs>
        <w:tab w:val="left" w:pos="709"/>
      </w:tabs>
      <w:spacing w:before="60" w:after="120"/>
      <w:ind w:left="720"/>
      <w:contextualSpacing/>
    </w:pPr>
    <w:rPr>
      <w:rFonts w:ascii="Arial" w:eastAsiaTheme="minorHAnsi" w:hAnsi="Arial" w:cstheme="minorBidi"/>
      <w:szCs w:val="22"/>
    </w:rPr>
  </w:style>
  <w:style w:type="character" w:styleId="PlaceholderText">
    <w:name w:val="Placeholder Text"/>
    <w:basedOn w:val="DefaultParagraphFont"/>
    <w:uiPriority w:val="99"/>
    <w:semiHidden/>
    <w:rsid w:val="00DB6557"/>
    <w:rPr>
      <w:color w:val="808080"/>
    </w:rPr>
  </w:style>
  <w:style w:type="paragraph" w:styleId="TOCHeading">
    <w:name w:val="TOC Heading"/>
    <w:next w:val="Normal"/>
    <w:uiPriority w:val="39"/>
    <w:unhideWhenUsed/>
    <w:qFormat/>
    <w:rsid w:val="007A2B09"/>
    <w:pPr>
      <w:spacing w:after="1134"/>
    </w:pPr>
    <w:rPr>
      <w:rFonts w:asciiTheme="majorHAnsi" w:eastAsiaTheme="majorEastAsia" w:hAnsiTheme="majorHAnsi" w:cstheme="majorBidi"/>
      <w:b/>
      <w:bCs/>
      <w:color w:val="85B09A" w:themeColor="accent1"/>
      <w:sz w:val="32"/>
      <w:szCs w:val="32"/>
      <w:lang w:val="en-GB" w:eastAsia="en-AU"/>
    </w:rPr>
  </w:style>
  <w:style w:type="paragraph" w:styleId="TOC1">
    <w:name w:val="toc 1"/>
    <w:basedOn w:val="Normal"/>
    <w:next w:val="Normal"/>
    <w:autoRedefine/>
    <w:uiPriority w:val="39"/>
    <w:unhideWhenUsed/>
    <w:rsid w:val="00242547"/>
    <w:pPr>
      <w:tabs>
        <w:tab w:val="left" w:pos="709"/>
        <w:tab w:val="right" w:leader="dot" w:pos="10188"/>
      </w:tabs>
      <w:spacing w:after="100"/>
      <w:ind w:left="709" w:hanging="709"/>
    </w:pPr>
    <w:rPr>
      <w:b/>
      <w:noProof/>
    </w:rPr>
  </w:style>
  <w:style w:type="paragraph" w:styleId="TOC2">
    <w:name w:val="toc 2"/>
    <w:basedOn w:val="Normal"/>
    <w:next w:val="Normal"/>
    <w:autoRedefine/>
    <w:uiPriority w:val="39"/>
    <w:unhideWhenUsed/>
    <w:rsid w:val="00FE319D"/>
    <w:pPr>
      <w:tabs>
        <w:tab w:val="left" w:pos="709"/>
        <w:tab w:val="right" w:leader="dot" w:pos="10188"/>
      </w:tabs>
      <w:spacing w:after="100"/>
      <w:ind w:left="1418" w:hanging="709"/>
    </w:pPr>
    <w:rPr>
      <w:noProof/>
    </w:rPr>
  </w:style>
  <w:style w:type="character" w:styleId="Hyperlink">
    <w:name w:val="Hyperlink"/>
    <w:basedOn w:val="DefaultParagraphFont"/>
    <w:uiPriority w:val="99"/>
    <w:unhideWhenUsed/>
    <w:rsid w:val="003C7464"/>
    <w:rPr>
      <w:color w:val="85B09A" w:themeColor="hyperlink"/>
      <w:u w:val="single"/>
    </w:rPr>
  </w:style>
  <w:style w:type="paragraph" w:styleId="TOC3">
    <w:name w:val="toc 3"/>
    <w:basedOn w:val="Normal"/>
    <w:next w:val="Normal"/>
    <w:autoRedefine/>
    <w:uiPriority w:val="39"/>
    <w:unhideWhenUsed/>
    <w:rsid w:val="00FE319D"/>
    <w:pPr>
      <w:tabs>
        <w:tab w:val="left" w:pos="1320"/>
        <w:tab w:val="right" w:leader="dot" w:pos="10188"/>
      </w:tabs>
      <w:spacing w:after="100"/>
      <w:ind w:left="2127" w:hanging="709"/>
    </w:pPr>
    <w:rPr>
      <w:noProof/>
    </w:rPr>
  </w:style>
  <w:style w:type="table" w:customStyle="1" w:styleId="ACITable">
    <w:name w:val="ACI Table"/>
    <w:basedOn w:val="TableNormal"/>
    <w:uiPriority w:val="99"/>
    <w:rsid w:val="007A2B09"/>
    <w:rPr>
      <w:sz w:val="18"/>
    </w:rPr>
    <w:tblPr>
      <w:tblStyleRowBandSize w:val="1"/>
      <w:tblStyleColBandSize w:val="1"/>
      <w:tblBorders>
        <w:top w:val="single" w:sz="4" w:space="0" w:color="85B09A" w:themeColor="accent1"/>
        <w:left w:val="single" w:sz="4" w:space="0" w:color="85B09A" w:themeColor="accent1"/>
        <w:bottom w:val="single" w:sz="4" w:space="0" w:color="85B09A" w:themeColor="accent1"/>
        <w:right w:val="single" w:sz="4" w:space="0" w:color="85B09A" w:themeColor="accent1"/>
        <w:insideH w:val="single" w:sz="4" w:space="0" w:color="85B09A" w:themeColor="accent1"/>
        <w:insideV w:val="single" w:sz="4" w:space="0" w:color="85B09A" w:themeColor="accent1"/>
      </w:tblBorders>
      <w:tblCellMar>
        <w:top w:w="57" w:type="dxa"/>
        <w:left w:w="57" w:type="dxa"/>
        <w:bottom w:w="57" w:type="dxa"/>
        <w:right w:w="57" w:type="dxa"/>
      </w:tblCellMar>
    </w:tblPr>
    <w:tblStylePr w:type="firstRow">
      <w:rPr>
        <w:b/>
        <w:caps/>
        <w:smallCaps w:val="0"/>
        <w:color w:val="FFFFFF" w:themeColor="background1"/>
      </w:rPr>
      <w:tblPr/>
      <w:tcPr>
        <w:shd w:val="clear" w:color="auto" w:fill="85B09A" w:themeFill="accent1"/>
      </w:tcPr>
    </w:tblStylePr>
    <w:tblStylePr w:type="lastRow">
      <w:rPr>
        <w:b/>
        <w:color w:val="FFFFFF" w:themeColor="background1"/>
      </w:rPr>
      <w:tblPr/>
      <w:tcPr>
        <w:shd w:val="clear" w:color="auto" w:fill="5B8C72" w:themeFill="accent1" w:themeFillShade="BF"/>
      </w:tcPr>
    </w:tblStylePr>
    <w:tblStylePr w:type="firstCol">
      <w:rPr>
        <w:b/>
        <w:color w:val="FFFFFF" w:themeColor="background1"/>
      </w:rPr>
      <w:tblPr/>
      <w:tcPr>
        <w:shd w:val="clear" w:color="auto" w:fill="85B09A" w:themeFill="accent1"/>
      </w:tcPr>
    </w:tblStylePr>
    <w:tblStylePr w:type="band1Vert">
      <w:tblPr/>
      <w:tcPr>
        <w:shd w:val="clear" w:color="auto" w:fill="E6EFEA" w:themeFill="accent1" w:themeFillTint="33"/>
      </w:tcPr>
    </w:tblStylePr>
    <w:tblStylePr w:type="band1Horz">
      <w:tblPr/>
      <w:tcPr>
        <w:shd w:val="clear" w:color="auto" w:fill="E6EFEA" w:themeFill="accent1" w:themeFillTint="33"/>
      </w:tcPr>
    </w:tblStylePr>
  </w:style>
  <w:style w:type="paragraph" w:customStyle="1" w:styleId="Notes">
    <w:name w:val="Notes"/>
    <w:basedOn w:val="BodyText"/>
    <w:rsid w:val="0042250D"/>
    <w:pPr>
      <w:ind w:left="567" w:right="567"/>
    </w:pPr>
    <w:rPr>
      <w:i/>
      <w:sz w:val="18"/>
    </w:rPr>
  </w:style>
  <w:style w:type="table" w:styleId="GridTable4-Accent2">
    <w:name w:val="Grid Table 4 Accent 2"/>
    <w:basedOn w:val="TableNormal"/>
    <w:uiPriority w:val="49"/>
    <w:rsid w:val="006552A3"/>
    <w:tblPr>
      <w:tblStyleRowBandSize w:val="1"/>
      <w:tblStyleColBandSize w:val="1"/>
      <w:tblBorders>
        <w:top w:val="single" w:sz="4" w:space="0" w:color="AAD7D5" w:themeColor="accent2" w:themeTint="99"/>
        <w:left w:val="single" w:sz="4" w:space="0" w:color="AAD7D5" w:themeColor="accent2" w:themeTint="99"/>
        <w:bottom w:val="single" w:sz="4" w:space="0" w:color="AAD7D5" w:themeColor="accent2" w:themeTint="99"/>
        <w:right w:val="single" w:sz="4" w:space="0" w:color="AAD7D5" w:themeColor="accent2" w:themeTint="99"/>
        <w:insideH w:val="single" w:sz="4" w:space="0" w:color="AAD7D5" w:themeColor="accent2" w:themeTint="99"/>
        <w:insideV w:val="single" w:sz="4" w:space="0" w:color="AAD7D5"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72BDBA" w:themeColor="accent2"/>
          <w:left w:val="single" w:sz="4" w:space="0" w:color="72BDBA" w:themeColor="accent2"/>
          <w:bottom w:val="single" w:sz="4" w:space="0" w:color="72BDBA" w:themeColor="accent2"/>
          <w:right w:val="single" w:sz="4" w:space="0" w:color="72BDBA" w:themeColor="accent2"/>
          <w:insideH w:val="nil"/>
          <w:insideV w:val="nil"/>
        </w:tcBorders>
        <w:shd w:val="clear" w:color="auto" w:fill="72BDBA" w:themeFill="accent2"/>
      </w:tcPr>
    </w:tblStylePr>
    <w:tblStylePr w:type="lastRow">
      <w:rPr>
        <w:b/>
        <w:bCs/>
      </w:rPr>
      <w:tblPr/>
      <w:tcPr>
        <w:tcBorders>
          <w:top w:val="double" w:sz="4" w:space="0" w:color="72BDBA" w:themeColor="accent2"/>
        </w:tcBorders>
      </w:tcPr>
    </w:tblStylePr>
    <w:tblStylePr w:type="firstCol">
      <w:rPr>
        <w:b/>
        <w:bCs/>
      </w:rPr>
    </w:tblStylePr>
    <w:tblStylePr w:type="lastCol">
      <w:rPr>
        <w:b/>
        <w:bCs/>
      </w:rPr>
    </w:tblStylePr>
    <w:tblStylePr w:type="band1Vert">
      <w:tblPr/>
      <w:tcPr>
        <w:shd w:val="clear" w:color="auto" w:fill="E2F1F1" w:themeFill="accent2" w:themeFillTint="33"/>
      </w:tcPr>
    </w:tblStylePr>
    <w:tblStylePr w:type="band1Horz">
      <w:tblPr/>
      <w:tcPr>
        <w:shd w:val="clear" w:color="auto" w:fill="E2F1F1" w:themeFill="accent2" w:themeFillTint="33"/>
      </w:tcPr>
    </w:tblStylePr>
  </w:style>
  <w:style w:type="table" w:styleId="GridTable4-Accent3">
    <w:name w:val="Grid Table 4 Accent 3"/>
    <w:basedOn w:val="TableNormal"/>
    <w:uiPriority w:val="49"/>
    <w:rsid w:val="006552A3"/>
    <w:tblPr>
      <w:tblStyleRowBandSize w:val="1"/>
      <w:tblStyleColBandSize w:val="1"/>
      <w:tblBorders>
        <w:top w:val="single" w:sz="4" w:space="0" w:color="C1A9BB" w:themeColor="accent3" w:themeTint="99"/>
        <w:left w:val="single" w:sz="4" w:space="0" w:color="C1A9BB" w:themeColor="accent3" w:themeTint="99"/>
        <w:bottom w:val="single" w:sz="4" w:space="0" w:color="C1A9BB" w:themeColor="accent3" w:themeTint="99"/>
        <w:right w:val="single" w:sz="4" w:space="0" w:color="C1A9BB" w:themeColor="accent3" w:themeTint="99"/>
        <w:insideH w:val="single" w:sz="4" w:space="0" w:color="C1A9BB" w:themeColor="accent3" w:themeTint="99"/>
        <w:insideV w:val="single" w:sz="4" w:space="0" w:color="C1A9BB"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8718E" w:themeColor="accent3"/>
          <w:left w:val="single" w:sz="4" w:space="0" w:color="98718E" w:themeColor="accent3"/>
          <w:bottom w:val="single" w:sz="4" w:space="0" w:color="98718E" w:themeColor="accent3"/>
          <w:right w:val="single" w:sz="4" w:space="0" w:color="98718E" w:themeColor="accent3"/>
          <w:insideH w:val="nil"/>
          <w:insideV w:val="nil"/>
        </w:tcBorders>
        <w:shd w:val="clear" w:color="auto" w:fill="98718E" w:themeFill="accent3"/>
      </w:tcPr>
    </w:tblStylePr>
    <w:tblStylePr w:type="lastRow">
      <w:rPr>
        <w:b/>
        <w:bCs/>
      </w:rPr>
      <w:tblPr/>
      <w:tcPr>
        <w:tcBorders>
          <w:top w:val="double" w:sz="4" w:space="0" w:color="98718E" w:themeColor="accent3"/>
        </w:tcBorders>
      </w:tcPr>
    </w:tblStylePr>
    <w:tblStylePr w:type="firstCol">
      <w:rPr>
        <w:b/>
        <w:bCs/>
      </w:rPr>
    </w:tblStylePr>
    <w:tblStylePr w:type="lastCol">
      <w:rPr>
        <w:b/>
        <w:bCs/>
      </w:rPr>
    </w:tblStylePr>
    <w:tblStylePr w:type="band1Vert">
      <w:tblPr/>
      <w:tcPr>
        <w:shd w:val="clear" w:color="auto" w:fill="EAE2E8" w:themeFill="accent3" w:themeFillTint="33"/>
      </w:tcPr>
    </w:tblStylePr>
    <w:tblStylePr w:type="band1Horz">
      <w:tblPr/>
      <w:tcPr>
        <w:shd w:val="clear" w:color="auto" w:fill="EAE2E8" w:themeFill="accent3" w:themeFillTint="33"/>
      </w:tcPr>
    </w:tblStylePr>
  </w:style>
  <w:style w:type="table" w:styleId="GridTable4-Accent4">
    <w:name w:val="Grid Table 4 Accent 4"/>
    <w:basedOn w:val="TableNormal"/>
    <w:uiPriority w:val="49"/>
    <w:rsid w:val="006552A3"/>
    <w:tblPr>
      <w:tblStyleRowBandSize w:val="1"/>
      <w:tblStyleColBandSize w:val="1"/>
      <w:tblBorders>
        <w:top w:val="single" w:sz="4" w:space="0" w:color="C8EBFA" w:themeColor="accent4" w:themeTint="99"/>
        <w:left w:val="single" w:sz="4" w:space="0" w:color="C8EBFA" w:themeColor="accent4" w:themeTint="99"/>
        <w:bottom w:val="single" w:sz="4" w:space="0" w:color="C8EBFA" w:themeColor="accent4" w:themeTint="99"/>
        <w:right w:val="single" w:sz="4" w:space="0" w:color="C8EBFA" w:themeColor="accent4" w:themeTint="99"/>
        <w:insideH w:val="single" w:sz="4" w:space="0" w:color="C8EBFA" w:themeColor="accent4" w:themeTint="99"/>
        <w:insideV w:val="single" w:sz="4" w:space="0" w:color="C8EBFA"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5DEF7" w:themeColor="accent4"/>
          <w:left w:val="single" w:sz="4" w:space="0" w:color="A5DEF7" w:themeColor="accent4"/>
          <w:bottom w:val="single" w:sz="4" w:space="0" w:color="A5DEF7" w:themeColor="accent4"/>
          <w:right w:val="single" w:sz="4" w:space="0" w:color="A5DEF7" w:themeColor="accent4"/>
          <w:insideH w:val="nil"/>
          <w:insideV w:val="nil"/>
        </w:tcBorders>
        <w:shd w:val="clear" w:color="auto" w:fill="A5DEF7" w:themeFill="accent4"/>
      </w:tcPr>
    </w:tblStylePr>
    <w:tblStylePr w:type="lastRow">
      <w:rPr>
        <w:b/>
        <w:bCs/>
      </w:rPr>
      <w:tblPr/>
      <w:tcPr>
        <w:tcBorders>
          <w:top w:val="double" w:sz="4" w:space="0" w:color="A5DEF7" w:themeColor="accent4"/>
        </w:tcBorders>
      </w:tcPr>
    </w:tblStylePr>
    <w:tblStylePr w:type="firstCol">
      <w:rPr>
        <w:b/>
        <w:bCs/>
      </w:rPr>
    </w:tblStylePr>
    <w:tblStylePr w:type="lastCol">
      <w:rPr>
        <w:b/>
        <w:bCs/>
      </w:rPr>
    </w:tblStylePr>
    <w:tblStylePr w:type="band1Vert">
      <w:tblPr/>
      <w:tcPr>
        <w:shd w:val="clear" w:color="auto" w:fill="ECF8FD" w:themeFill="accent4" w:themeFillTint="33"/>
      </w:tcPr>
    </w:tblStylePr>
    <w:tblStylePr w:type="band1Horz">
      <w:tblPr/>
      <w:tcPr>
        <w:shd w:val="clear" w:color="auto" w:fill="ECF8FD" w:themeFill="accent4" w:themeFillTint="33"/>
      </w:tcPr>
    </w:tblStylePr>
  </w:style>
  <w:style w:type="table" w:styleId="GridTable4-Accent5">
    <w:name w:val="Grid Table 4 Accent 5"/>
    <w:basedOn w:val="TableNormal"/>
    <w:uiPriority w:val="49"/>
    <w:rsid w:val="006552A3"/>
    <w:tblPr>
      <w:tblStyleRowBandSize w:val="1"/>
      <w:tblStyleColBandSize w:val="1"/>
      <w:tblBorders>
        <w:top w:val="single" w:sz="4" w:space="0" w:color="AAC4CA" w:themeColor="accent5" w:themeTint="99"/>
        <w:left w:val="single" w:sz="4" w:space="0" w:color="AAC4CA" w:themeColor="accent5" w:themeTint="99"/>
        <w:bottom w:val="single" w:sz="4" w:space="0" w:color="AAC4CA" w:themeColor="accent5" w:themeTint="99"/>
        <w:right w:val="single" w:sz="4" w:space="0" w:color="AAC4CA" w:themeColor="accent5" w:themeTint="99"/>
        <w:insideH w:val="single" w:sz="4" w:space="0" w:color="AAC4CA" w:themeColor="accent5" w:themeTint="99"/>
        <w:insideV w:val="single" w:sz="4" w:space="0" w:color="AAC4CA"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739EA7" w:themeColor="accent5"/>
          <w:left w:val="single" w:sz="4" w:space="0" w:color="739EA7" w:themeColor="accent5"/>
          <w:bottom w:val="single" w:sz="4" w:space="0" w:color="739EA7" w:themeColor="accent5"/>
          <w:right w:val="single" w:sz="4" w:space="0" w:color="739EA7" w:themeColor="accent5"/>
          <w:insideH w:val="nil"/>
          <w:insideV w:val="nil"/>
        </w:tcBorders>
        <w:shd w:val="clear" w:color="auto" w:fill="739EA7" w:themeFill="accent5"/>
      </w:tcPr>
    </w:tblStylePr>
    <w:tblStylePr w:type="lastRow">
      <w:rPr>
        <w:b/>
        <w:bCs/>
      </w:rPr>
      <w:tblPr/>
      <w:tcPr>
        <w:tcBorders>
          <w:top w:val="double" w:sz="4" w:space="0" w:color="739EA7" w:themeColor="accent5"/>
        </w:tcBorders>
      </w:tcPr>
    </w:tblStylePr>
    <w:tblStylePr w:type="firstCol">
      <w:rPr>
        <w:b/>
        <w:bCs/>
      </w:rPr>
    </w:tblStylePr>
    <w:tblStylePr w:type="lastCol">
      <w:rPr>
        <w:b/>
        <w:bCs/>
      </w:rPr>
    </w:tblStylePr>
    <w:tblStylePr w:type="band1Vert">
      <w:tblPr/>
      <w:tcPr>
        <w:shd w:val="clear" w:color="auto" w:fill="E2EBED" w:themeFill="accent5" w:themeFillTint="33"/>
      </w:tcPr>
    </w:tblStylePr>
    <w:tblStylePr w:type="band1Horz">
      <w:tblPr/>
      <w:tcPr>
        <w:shd w:val="clear" w:color="auto" w:fill="E2EBED" w:themeFill="accent5" w:themeFillTint="33"/>
      </w:tcPr>
    </w:tblStylePr>
  </w:style>
  <w:style w:type="table" w:styleId="GridTable4-Accent6">
    <w:name w:val="Grid Table 4 Accent 6"/>
    <w:basedOn w:val="TableNormal"/>
    <w:uiPriority w:val="49"/>
    <w:rsid w:val="006552A3"/>
    <w:tblPr>
      <w:tblStyleRowBandSize w:val="1"/>
      <w:tblStyleColBandSize w:val="1"/>
      <w:tblBorders>
        <w:top w:val="single" w:sz="4" w:space="0" w:color="A7B0C1" w:themeColor="accent6" w:themeTint="99"/>
        <w:left w:val="single" w:sz="4" w:space="0" w:color="A7B0C1" w:themeColor="accent6" w:themeTint="99"/>
        <w:bottom w:val="single" w:sz="4" w:space="0" w:color="A7B0C1" w:themeColor="accent6" w:themeTint="99"/>
        <w:right w:val="single" w:sz="4" w:space="0" w:color="A7B0C1" w:themeColor="accent6" w:themeTint="99"/>
        <w:insideH w:val="single" w:sz="4" w:space="0" w:color="A7B0C1" w:themeColor="accent6" w:themeTint="99"/>
        <w:insideV w:val="single" w:sz="4" w:space="0" w:color="A7B0C1"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D7C99" w:themeColor="accent6"/>
          <w:left w:val="single" w:sz="4" w:space="0" w:color="6D7C99" w:themeColor="accent6"/>
          <w:bottom w:val="single" w:sz="4" w:space="0" w:color="6D7C99" w:themeColor="accent6"/>
          <w:right w:val="single" w:sz="4" w:space="0" w:color="6D7C99" w:themeColor="accent6"/>
          <w:insideH w:val="nil"/>
          <w:insideV w:val="nil"/>
        </w:tcBorders>
        <w:shd w:val="clear" w:color="auto" w:fill="6D7C99" w:themeFill="accent6"/>
      </w:tcPr>
    </w:tblStylePr>
    <w:tblStylePr w:type="lastRow">
      <w:rPr>
        <w:b/>
        <w:bCs/>
      </w:rPr>
      <w:tblPr/>
      <w:tcPr>
        <w:tcBorders>
          <w:top w:val="double" w:sz="4" w:space="0" w:color="6D7C99" w:themeColor="accent6"/>
        </w:tcBorders>
      </w:tcPr>
    </w:tblStylePr>
    <w:tblStylePr w:type="firstCol">
      <w:rPr>
        <w:b/>
        <w:bCs/>
      </w:rPr>
    </w:tblStylePr>
    <w:tblStylePr w:type="lastCol">
      <w:rPr>
        <w:b/>
        <w:bCs/>
      </w:rPr>
    </w:tblStylePr>
    <w:tblStylePr w:type="band1Vert">
      <w:tblPr/>
      <w:tcPr>
        <w:shd w:val="clear" w:color="auto" w:fill="E1E4EA" w:themeFill="accent6" w:themeFillTint="33"/>
      </w:tcPr>
    </w:tblStylePr>
    <w:tblStylePr w:type="band1Horz">
      <w:tblPr/>
      <w:tcPr>
        <w:shd w:val="clear" w:color="auto" w:fill="E1E4EA" w:themeFill="accent6" w:themeFillTint="33"/>
      </w:tcPr>
    </w:tblStylePr>
  </w:style>
  <w:style w:type="table" w:styleId="GridTable4-Accent1">
    <w:name w:val="Grid Table 4 Accent 1"/>
    <w:basedOn w:val="TableNormal"/>
    <w:uiPriority w:val="49"/>
    <w:rsid w:val="006552A3"/>
    <w:tblPr>
      <w:tblStyleRowBandSize w:val="1"/>
      <w:tblStyleColBandSize w:val="1"/>
      <w:tblBorders>
        <w:top w:val="single" w:sz="4" w:space="0" w:color="B5CFC2" w:themeColor="accent1" w:themeTint="99"/>
        <w:left w:val="single" w:sz="4" w:space="0" w:color="B5CFC2" w:themeColor="accent1" w:themeTint="99"/>
        <w:bottom w:val="single" w:sz="4" w:space="0" w:color="B5CFC2" w:themeColor="accent1" w:themeTint="99"/>
        <w:right w:val="single" w:sz="4" w:space="0" w:color="B5CFC2" w:themeColor="accent1" w:themeTint="99"/>
        <w:insideH w:val="single" w:sz="4" w:space="0" w:color="B5CFC2" w:themeColor="accent1" w:themeTint="99"/>
        <w:insideV w:val="single" w:sz="4" w:space="0" w:color="B5CFC2"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85B09A" w:themeColor="accent1"/>
          <w:left w:val="single" w:sz="4" w:space="0" w:color="85B09A" w:themeColor="accent1"/>
          <w:bottom w:val="single" w:sz="4" w:space="0" w:color="85B09A" w:themeColor="accent1"/>
          <w:right w:val="single" w:sz="4" w:space="0" w:color="85B09A" w:themeColor="accent1"/>
          <w:insideH w:val="nil"/>
          <w:insideV w:val="nil"/>
        </w:tcBorders>
        <w:shd w:val="clear" w:color="auto" w:fill="85B09A" w:themeFill="accent1"/>
      </w:tcPr>
    </w:tblStylePr>
    <w:tblStylePr w:type="lastRow">
      <w:rPr>
        <w:b/>
        <w:bCs/>
      </w:rPr>
      <w:tblPr/>
      <w:tcPr>
        <w:tcBorders>
          <w:top w:val="double" w:sz="4" w:space="0" w:color="85B09A" w:themeColor="accent1"/>
        </w:tcBorders>
      </w:tcPr>
    </w:tblStylePr>
    <w:tblStylePr w:type="firstCol">
      <w:rPr>
        <w:b/>
        <w:bCs/>
      </w:rPr>
    </w:tblStylePr>
    <w:tblStylePr w:type="lastCol">
      <w:rPr>
        <w:b/>
        <w:bCs/>
      </w:rPr>
    </w:tblStylePr>
    <w:tblStylePr w:type="band1Vert">
      <w:tblPr/>
      <w:tcPr>
        <w:shd w:val="clear" w:color="auto" w:fill="E6EFEA" w:themeFill="accent1" w:themeFillTint="33"/>
      </w:tcPr>
    </w:tblStylePr>
    <w:tblStylePr w:type="band1Horz">
      <w:tblPr/>
      <w:tcPr>
        <w:shd w:val="clear" w:color="auto" w:fill="E6EFEA" w:themeFill="accent1" w:themeFillTint="33"/>
      </w:tcPr>
    </w:tblStylePr>
  </w:style>
  <w:style w:type="character" w:customStyle="1" w:styleId="Heading5Char">
    <w:name w:val="Heading 5 Char"/>
    <w:basedOn w:val="DefaultParagraphFont"/>
    <w:link w:val="Heading5"/>
    <w:rsid w:val="00751C60"/>
    <w:rPr>
      <w:rFonts w:asciiTheme="majorHAnsi" w:eastAsiaTheme="majorEastAsia" w:hAnsiTheme="majorHAnsi" w:cstheme="majorBidi"/>
      <w:b/>
      <w:noProof/>
      <w:color w:val="8A8D8F" w:themeColor="background2"/>
      <w:sz w:val="20"/>
    </w:rPr>
  </w:style>
  <w:style w:type="character" w:customStyle="1" w:styleId="Heading6Char">
    <w:name w:val="Heading 6 Char"/>
    <w:basedOn w:val="DefaultParagraphFont"/>
    <w:link w:val="Heading6"/>
    <w:rsid w:val="00751C60"/>
    <w:rPr>
      <w:rFonts w:asciiTheme="majorHAnsi" w:eastAsiaTheme="majorEastAsia" w:hAnsiTheme="majorHAnsi" w:cstheme="majorBidi"/>
      <w:color w:val="3C5D4C" w:themeColor="accent1" w:themeShade="7F"/>
      <w:sz w:val="18"/>
    </w:rPr>
  </w:style>
  <w:style w:type="paragraph" w:styleId="Caption">
    <w:name w:val="caption"/>
    <w:basedOn w:val="Normal"/>
    <w:next w:val="Normal"/>
    <w:unhideWhenUsed/>
    <w:rsid w:val="00751C60"/>
    <w:pPr>
      <w:keepNext/>
      <w:spacing w:before="120" w:after="200"/>
    </w:pPr>
    <w:rPr>
      <w:sz w:val="16"/>
      <w:szCs w:val="16"/>
    </w:rPr>
  </w:style>
  <w:style w:type="paragraph" w:styleId="NormalWeb">
    <w:name w:val="Normal (Web)"/>
    <w:basedOn w:val="Normal"/>
    <w:uiPriority w:val="99"/>
    <w:semiHidden/>
    <w:unhideWhenUsed/>
    <w:rsid w:val="00054562"/>
    <w:pPr>
      <w:spacing w:before="100" w:beforeAutospacing="1" w:after="100" w:afterAutospacing="1"/>
    </w:pPr>
    <w:rPr>
      <w:rFonts w:ascii="Aptos" w:eastAsiaTheme="minorHAnsi" w:hAnsi="Aptos" w:cs="Aptos"/>
      <w:sz w:val="24"/>
      <w:lang w:val="en-US"/>
    </w:rPr>
  </w:style>
  <w:style w:type="paragraph" w:customStyle="1" w:styleId="Default">
    <w:name w:val="Default"/>
    <w:rsid w:val="00473507"/>
    <w:pPr>
      <w:autoSpaceDE w:val="0"/>
      <w:autoSpaceDN w:val="0"/>
      <w:adjustRightInd w:val="0"/>
    </w:pPr>
    <w:rPr>
      <w:rFonts w:ascii="Calibri" w:hAnsi="Calibri" w:cs="Calibri"/>
      <w:color w:val="000000"/>
      <w:lang w:val="en-US"/>
    </w:rPr>
  </w:style>
  <w:style w:type="character" w:customStyle="1" w:styleId="A9">
    <w:name w:val="A9"/>
    <w:uiPriority w:val="99"/>
    <w:rsid w:val="00DB5068"/>
    <w:rPr>
      <w:rFonts w:cs="Work Sans"/>
      <w:color w:val="FFFFFF"/>
      <w:sz w:val="26"/>
      <w:szCs w:val="26"/>
    </w:rPr>
  </w:style>
  <w:style w:type="character" w:styleId="Strong">
    <w:name w:val="Strong"/>
    <w:basedOn w:val="DefaultParagraphFont"/>
    <w:uiPriority w:val="22"/>
    <w:qFormat/>
    <w:rsid w:val="00F80BF6"/>
    <w:rPr>
      <w:b/>
      <w:bCs/>
    </w:rPr>
  </w:style>
  <w:style w:type="character" w:styleId="CommentReference">
    <w:name w:val="annotation reference"/>
    <w:basedOn w:val="DefaultParagraphFont"/>
    <w:semiHidden/>
    <w:unhideWhenUsed/>
    <w:rsid w:val="00713AD7"/>
    <w:rPr>
      <w:sz w:val="16"/>
      <w:szCs w:val="16"/>
    </w:rPr>
  </w:style>
  <w:style w:type="paragraph" w:styleId="CommentText">
    <w:name w:val="annotation text"/>
    <w:basedOn w:val="Normal"/>
    <w:link w:val="CommentTextChar"/>
    <w:unhideWhenUsed/>
    <w:rsid w:val="00713AD7"/>
    <w:rPr>
      <w:sz w:val="20"/>
      <w:szCs w:val="20"/>
    </w:rPr>
  </w:style>
  <w:style w:type="character" w:customStyle="1" w:styleId="CommentTextChar">
    <w:name w:val="Comment Text Char"/>
    <w:basedOn w:val="DefaultParagraphFont"/>
    <w:link w:val="CommentText"/>
    <w:rsid w:val="00713AD7"/>
    <w:rPr>
      <w:rFonts w:asciiTheme="minorHAnsi" w:hAnsiTheme="minorHAnsi"/>
      <w:sz w:val="20"/>
      <w:szCs w:val="20"/>
    </w:rPr>
  </w:style>
  <w:style w:type="paragraph" w:styleId="CommentSubject">
    <w:name w:val="annotation subject"/>
    <w:basedOn w:val="CommentText"/>
    <w:next w:val="CommentText"/>
    <w:link w:val="CommentSubjectChar"/>
    <w:semiHidden/>
    <w:unhideWhenUsed/>
    <w:rsid w:val="00713AD7"/>
    <w:rPr>
      <w:b/>
      <w:bCs/>
    </w:rPr>
  </w:style>
  <w:style w:type="character" w:customStyle="1" w:styleId="CommentSubjectChar">
    <w:name w:val="Comment Subject Char"/>
    <w:basedOn w:val="CommentTextChar"/>
    <w:link w:val="CommentSubject"/>
    <w:semiHidden/>
    <w:rsid w:val="00713AD7"/>
    <w:rPr>
      <w:rFonts w:asciiTheme="minorHAnsi" w:hAnsiTheme="minorHAnsi"/>
      <w:b/>
      <w:bCs/>
      <w:sz w:val="20"/>
      <w:szCs w:val="20"/>
    </w:rPr>
  </w:style>
  <w:style w:type="character" w:customStyle="1" w:styleId="oypena">
    <w:name w:val="oypena"/>
    <w:basedOn w:val="DefaultParagraphFont"/>
    <w:rsid w:val="00B55101"/>
  </w:style>
  <w:style w:type="paragraph" w:styleId="Revision">
    <w:name w:val="Revision"/>
    <w:hidden/>
    <w:semiHidden/>
    <w:rsid w:val="00D203F2"/>
    <w:rPr>
      <w:rFonts w:asciiTheme="minorHAnsi" w:hAnsiTheme="minorHAnsi"/>
      <w:sz w:val="18"/>
    </w:rPr>
  </w:style>
  <w:style w:type="character" w:customStyle="1" w:styleId="normaltextrun">
    <w:name w:val="normaltextrun"/>
    <w:basedOn w:val="DefaultParagraphFont"/>
    <w:rsid w:val="006821DB"/>
  </w:style>
  <w:style w:type="character" w:styleId="UnresolvedMention">
    <w:name w:val="Unresolved Mention"/>
    <w:basedOn w:val="DefaultParagraphFont"/>
    <w:uiPriority w:val="99"/>
    <w:semiHidden/>
    <w:unhideWhenUsed/>
    <w:rsid w:val="00D95D03"/>
    <w:rPr>
      <w:color w:val="605E5C"/>
      <w:shd w:val="clear" w:color="auto" w:fill="E1DFDD"/>
    </w:rPr>
  </w:style>
  <w:style w:type="paragraph" w:styleId="ListNumber">
    <w:name w:val="List Number"/>
    <w:basedOn w:val="ListParagraph"/>
    <w:uiPriority w:val="15"/>
    <w:unhideWhenUsed/>
    <w:rsid w:val="000F42E7"/>
    <w:pPr>
      <w:numPr>
        <w:numId w:val="5"/>
      </w:numPr>
      <w:tabs>
        <w:tab w:val="clear" w:pos="709"/>
      </w:tabs>
      <w:spacing w:after="60" w:line="259" w:lineRule="auto"/>
      <w:ind w:left="454" w:hanging="454"/>
    </w:pPr>
    <w:rPr>
      <w:rFonts w:ascii="Franklin Gothic Book" w:eastAsia="Times New Roman" w:hAnsi="Franklin Gothic Book" w:cs="Times New Roman"/>
      <w:sz w:val="22"/>
      <w:lang w:val="en-US"/>
    </w:rPr>
  </w:style>
  <w:style w:type="paragraph" w:customStyle="1" w:styleId="Instructions">
    <w:name w:val="Instructions"/>
    <w:basedOn w:val="BodyText"/>
    <w:qFormat/>
    <w:rsid w:val="00A2019B"/>
    <w:pPr>
      <w:widowControl/>
      <w:suppressAutoHyphens w:val="0"/>
      <w:autoSpaceDE/>
      <w:autoSpaceDN/>
      <w:adjustRightInd/>
      <w:spacing w:before="60" w:after="60" w:line="259" w:lineRule="auto"/>
      <w:textAlignment w:val="auto"/>
    </w:pPr>
    <w:rPr>
      <w:rFonts w:ascii="Franklin Gothic Book" w:eastAsia="Times New Roman" w:hAnsi="Franklin Gothic Book" w:cs="Times New Roman"/>
      <w:i/>
      <w:color w:val="00B050"/>
      <w:sz w:val="18"/>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609633">
      <w:bodyDiv w:val="1"/>
      <w:marLeft w:val="0"/>
      <w:marRight w:val="0"/>
      <w:marTop w:val="0"/>
      <w:marBottom w:val="0"/>
      <w:divBdr>
        <w:top w:val="none" w:sz="0" w:space="0" w:color="auto"/>
        <w:left w:val="none" w:sz="0" w:space="0" w:color="auto"/>
        <w:bottom w:val="none" w:sz="0" w:space="0" w:color="auto"/>
        <w:right w:val="none" w:sz="0" w:space="0" w:color="auto"/>
      </w:divBdr>
    </w:div>
    <w:div w:id="109974885">
      <w:bodyDiv w:val="1"/>
      <w:marLeft w:val="0"/>
      <w:marRight w:val="0"/>
      <w:marTop w:val="0"/>
      <w:marBottom w:val="0"/>
      <w:divBdr>
        <w:top w:val="none" w:sz="0" w:space="0" w:color="auto"/>
        <w:left w:val="none" w:sz="0" w:space="0" w:color="auto"/>
        <w:bottom w:val="none" w:sz="0" w:space="0" w:color="auto"/>
        <w:right w:val="none" w:sz="0" w:space="0" w:color="auto"/>
      </w:divBdr>
    </w:div>
    <w:div w:id="221061535">
      <w:bodyDiv w:val="1"/>
      <w:marLeft w:val="0"/>
      <w:marRight w:val="0"/>
      <w:marTop w:val="0"/>
      <w:marBottom w:val="0"/>
      <w:divBdr>
        <w:top w:val="none" w:sz="0" w:space="0" w:color="auto"/>
        <w:left w:val="none" w:sz="0" w:space="0" w:color="auto"/>
        <w:bottom w:val="none" w:sz="0" w:space="0" w:color="auto"/>
        <w:right w:val="none" w:sz="0" w:space="0" w:color="auto"/>
      </w:divBdr>
    </w:div>
    <w:div w:id="304089717">
      <w:bodyDiv w:val="1"/>
      <w:marLeft w:val="0"/>
      <w:marRight w:val="0"/>
      <w:marTop w:val="0"/>
      <w:marBottom w:val="0"/>
      <w:divBdr>
        <w:top w:val="none" w:sz="0" w:space="0" w:color="auto"/>
        <w:left w:val="none" w:sz="0" w:space="0" w:color="auto"/>
        <w:bottom w:val="none" w:sz="0" w:space="0" w:color="auto"/>
        <w:right w:val="none" w:sz="0" w:space="0" w:color="auto"/>
      </w:divBdr>
    </w:div>
    <w:div w:id="417794101">
      <w:bodyDiv w:val="1"/>
      <w:marLeft w:val="0"/>
      <w:marRight w:val="0"/>
      <w:marTop w:val="0"/>
      <w:marBottom w:val="0"/>
      <w:divBdr>
        <w:top w:val="none" w:sz="0" w:space="0" w:color="auto"/>
        <w:left w:val="none" w:sz="0" w:space="0" w:color="auto"/>
        <w:bottom w:val="none" w:sz="0" w:space="0" w:color="auto"/>
        <w:right w:val="none" w:sz="0" w:space="0" w:color="auto"/>
      </w:divBdr>
    </w:div>
    <w:div w:id="439571941">
      <w:bodyDiv w:val="1"/>
      <w:marLeft w:val="0"/>
      <w:marRight w:val="0"/>
      <w:marTop w:val="0"/>
      <w:marBottom w:val="0"/>
      <w:divBdr>
        <w:top w:val="none" w:sz="0" w:space="0" w:color="auto"/>
        <w:left w:val="none" w:sz="0" w:space="0" w:color="auto"/>
        <w:bottom w:val="none" w:sz="0" w:space="0" w:color="auto"/>
        <w:right w:val="none" w:sz="0" w:space="0" w:color="auto"/>
      </w:divBdr>
    </w:div>
    <w:div w:id="474226330">
      <w:bodyDiv w:val="1"/>
      <w:marLeft w:val="0"/>
      <w:marRight w:val="0"/>
      <w:marTop w:val="0"/>
      <w:marBottom w:val="0"/>
      <w:divBdr>
        <w:top w:val="none" w:sz="0" w:space="0" w:color="auto"/>
        <w:left w:val="none" w:sz="0" w:space="0" w:color="auto"/>
        <w:bottom w:val="none" w:sz="0" w:space="0" w:color="auto"/>
        <w:right w:val="none" w:sz="0" w:space="0" w:color="auto"/>
      </w:divBdr>
    </w:div>
    <w:div w:id="481777998">
      <w:bodyDiv w:val="1"/>
      <w:marLeft w:val="0"/>
      <w:marRight w:val="0"/>
      <w:marTop w:val="0"/>
      <w:marBottom w:val="0"/>
      <w:divBdr>
        <w:top w:val="none" w:sz="0" w:space="0" w:color="auto"/>
        <w:left w:val="none" w:sz="0" w:space="0" w:color="auto"/>
        <w:bottom w:val="none" w:sz="0" w:space="0" w:color="auto"/>
        <w:right w:val="none" w:sz="0" w:space="0" w:color="auto"/>
      </w:divBdr>
    </w:div>
    <w:div w:id="494490928">
      <w:bodyDiv w:val="1"/>
      <w:marLeft w:val="0"/>
      <w:marRight w:val="0"/>
      <w:marTop w:val="0"/>
      <w:marBottom w:val="0"/>
      <w:divBdr>
        <w:top w:val="none" w:sz="0" w:space="0" w:color="auto"/>
        <w:left w:val="none" w:sz="0" w:space="0" w:color="auto"/>
        <w:bottom w:val="none" w:sz="0" w:space="0" w:color="auto"/>
        <w:right w:val="none" w:sz="0" w:space="0" w:color="auto"/>
      </w:divBdr>
    </w:div>
    <w:div w:id="511072716">
      <w:bodyDiv w:val="1"/>
      <w:marLeft w:val="0"/>
      <w:marRight w:val="0"/>
      <w:marTop w:val="0"/>
      <w:marBottom w:val="0"/>
      <w:divBdr>
        <w:top w:val="none" w:sz="0" w:space="0" w:color="auto"/>
        <w:left w:val="none" w:sz="0" w:space="0" w:color="auto"/>
        <w:bottom w:val="none" w:sz="0" w:space="0" w:color="auto"/>
        <w:right w:val="none" w:sz="0" w:space="0" w:color="auto"/>
      </w:divBdr>
    </w:div>
    <w:div w:id="532958268">
      <w:bodyDiv w:val="1"/>
      <w:marLeft w:val="0"/>
      <w:marRight w:val="0"/>
      <w:marTop w:val="0"/>
      <w:marBottom w:val="0"/>
      <w:divBdr>
        <w:top w:val="none" w:sz="0" w:space="0" w:color="auto"/>
        <w:left w:val="none" w:sz="0" w:space="0" w:color="auto"/>
        <w:bottom w:val="none" w:sz="0" w:space="0" w:color="auto"/>
        <w:right w:val="none" w:sz="0" w:space="0" w:color="auto"/>
      </w:divBdr>
    </w:div>
    <w:div w:id="616641366">
      <w:bodyDiv w:val="1"/>
      <w:marLeft w:val="0"/>
      <w:marRight w:val="0"/>
      <w:marTop w:val="0"/>
      <w:marBottom w:val="0"/>
      <w:divBdr>
        <w:top w:val="none" w:sz="0" w:space="0" w:color="auto"/>
        <w:left w:val="none" w:sz="0" w:space="0" w:color="auto"/>
        <w:bottom w:val="none" w:sz="0" w:space="0" w:color="auto"/>
        <w:right w:val="none" w:sz="0" w:space="0" w:color="auto"/>
      </w:divBdr>
    </w:div>
    <w:div w:id="652104866">
      <w:bodyDiv w:val="1"/>
      <w:marLeft w:val="0"/>
      <w:marRight w:val="0"/>
      <w:marTop w:val="0"/>
      <w:marBottom w:val="0"/>
      <w:divBdr>
        <w:top w:val="none" w:sz="0" w:space="0" w:color="auto"/>
        <w:left w:val="none" w:sz="0" w:space="0" w:color="auto"/>
        <w:bottom w:val="none" w:sz="0" w:space="0" w:color="auto"/>
        <w:right w:val="none" w:sz="0" w:space="0" w:color="auto"/>
      </w:divBdr>
    </w:div>
    <w:div w:id="680936830">
      <w:bodyDiv w:val="1"/>
      <w:marLeft w:val="0"/>
      <w:marRight w:val="0"/>
      <w:marTop w:val="0"/>
      <w:marBottom w:val="0"/>
      <w:divBdr>
        <w:top w:val="none" w:sz="0" w:space="0" w:color="auto"/>
        <w:left w:val="none" w:sz="0" w:space="0" w:color="auto"/>
        <w:bottom w:val="none" w:sz="0" w:space="0" w:color="auto"/>
        <w:right w:val="none" w:sz="0" w:space="0" w:color="auto"/>
      </w:divBdr>
    </w:div>
    <w:div w:id="703091259">
      <w:bodyDiv w:val="1"/>
      <w:marLeft w:val="0"/>
      <w:marRight w:val="0"/>
      <w:marTop w:val="0"/>
      <w:marBottom w:val="0"/>
      <w:divBdr>
        <w:top w:val="none" w:sz="0" w:space="0" w:color="auto"/>
        <w:left w:val="none" w:sz="0" w:space="0" w:color="auto"/>
        <w:bottom w:val="none" w:sz="0" w:space="0" w:color="auto"/>
        <w:right w:val="none" w:sz="0" w:space="0" w:color="auto"/>
      </w:divBdr>
    </w:div>
    <w:div w:id="728069367">
      <w:bodyDiv w:val="1"/>
      <w:marLeft w:val="0"/>
      <w:marRight w:val="0"/>
      <w:marTop w:val="0"/>
      <w:marBottom w:val="0"/>
      <w:divBdr>
        <w:top w:val="none" w:sz="0" w:space="0" w:color="auto"/>
        <w:left w:val="none" w:sz="0" w:space="0" w:color="auto"/>
        <w:bottom w:val="none" w:sz="0" w:space="0" w:color="auto"/>
        <w:right w:val="none" w:sz="0" w:space="0" w:color="auto"/>
      </w:divBdr>
    </w:div>
    <w:div w:id="765610148">
      <w:bodyDiv w:val="1"/>
      <w:marLeft w:val="0"/>
      <w:marRight w:val="0"/>
      <w:marTop w:val="0"/>
      <w:marBottom w:val="0"/>
      <w:divBdr>
        <w:top w:val="none" w:sz="0" w:space="0" w:color="auto"/>
        <w:left w:val="none" w:sz="0" w:space="0" w:color="auto"/>
        <w:bottom w:val="none" w:sz="0" w:space="0" w:color="auto"/>
        <w:right w:val="none" w:sz="0" w:space="0" w:color="auto"/>
      </w:divBdr>
    </w:div>
    <w:div w:id="802308407">
      <w:bodyDiv w:val="1"/>
      <w:marLeft w:val="0"/>
      <w:marRight w:val="0"/>
      <w:marTop w:val="0"/>
      <w:marBottom w:val="0"/>
      <w:divBdr>
        <w:top w:val="none" w:sz="0" w:space="0" w:color="auto"/>
        <w:left w:val="none" w:sz="0" w:space="0" w:color="auto"/>
        <w:bottom w:val="none" w:sz="0" w:space="0" w:color="auto"/>
        <w:right w:val="none" w:sz="0" w:space="0" w:color="auto"/>
      </w:divBdr>
    </w:div>
    <w:div w:id="816335894">
      <w:bodyDiv w:val="1"/>
      <w:marLeft w:val="0"/>
      <w:marRight w:val="0"/>
      <w:marTop w:val="0"/>
      <w:marBottom w:val="0"/>
      <w:divBdr>
        <w:top w:val="none" w:sz="0" w:space="0" w:color="auto"/>
        <w:left w:val="none" w:sz="0" w:space="0" w:color="auto"/>
        <w:bottom w:val="none" w:sz="0" w:space="0" w:color="auto"/>
        <w:right w:val="none" w:sz="0" w:space="0" w:color="auto"/>
      </w:divBdr>
    </w:div>
    <w:div w:id="849641201">
      <w:bodyDiv w:val="1"/>
      <w:marLeft w:val="0"/>
      <w:marRight w:val="0"/>
      <w:marTop w:val="0"/>
      <w:marBottom w:val="0"/>
      <w:divBdr>
        <w:top w:val="none" w:sz="0" w:space="0" w:color="auto"/>
        <w:left w:val="none" w:sz="0" w:space="0" w:color="auto"/>
        <w:bottom w:val="none" w:sz="0" w:space="0" w:color="auto"/>
        <w:right w:val="none" w:sz="0" w:space="0" w:color="auto"/>
      </w:divBdr>
    </w:div>
    <w:div w:id="876966931">
      <w:bodyDiv w:val="1"/>
      <w:marLeft w:val="0"/>
      <w:marRight w:val="0"/>
      <w:marTop w:val="0"/>
      <w:marBottom w:val="0"/>
      <w:divBdr>
        <w:top w:val="none" w:sz="0" w:space="0" w:color="auto"/>
        <w:left w:val="none" w:sz="0" w:space="0" w:color="auto"/>
        <w:bottom w:val="none" w:sz="0" w:space="0" w:color="auto"/>
        <w:right w:val="none" w:sz="0" w:space="0" w:color="auto"/>
      </w:divBdr>
    </w:div>
    <w:div w:id="914969574">
      <w:bodyDiv w:val="1"/>
      <w:marLeft w:val="0"/>
      <w:marRight w:val="0"/>
      <w:marTop w:val="0"/>
      <w:marBottom w:val="0"/>
      <w:divBdr>
        <w:top w:val="none" w:sz="0" w:space="0" w:color="auto"/>
        <w:left w:val="none" w:sz="0" w:space="0" w:color="auto"/>
        <w:bottom w:val="none" w:sz="0" w:space="0" w:color="auto"/>
        <w:right w:val="none" w:sz="0" w:space="0" w:color="auto"/>
      </w:divBdr>
    </w:div>
    <w:div w:id="920718396">
      <w:bodyDiv w:val="1"/>
      <w:marLeft w:val="0"/>
      <w:marRight w:val="0"/>
      <w:marTop w:val="0"/>
      <w:marBottom w:val="0"/>
      <w:divBdr>
        <w:top w:val="none" w:sz="0" w:space="0" w:color="auto"/>
        <w:left w:val="none" w:sz="0" w:space="0" w:color="auto"/>
        <w:bottom w:val="none" w:sz="0" w:space="0" w:color="auto"/>
        <w:right w:val="none" w:sz="0" w:space="0" w:color="auto"/>
      </w:divBdr>
    </w:div>
    <w:div w:id="946695412">
      <w:bodyDiv w:val="1"/>
      <w:marLeft w:val="0"/>
      <w:marRight w:val="0"/>
      <w:marTop w:val="0"/>
      <w:marBottom w:val="0"/>
      <w:divBdr>
        <w:top w:val="none" w:sz="0" w:space="0" w:color="auto"/>
        <w:left w:val="none" w:sz="0" w:space="0" w:color="auto"/>
        <w:bottom w:val="none" w:sz="0" w:space="0" w:color="auto"/>
        <w:right w:val="none" w:sz="0" w:space="0" w:color="auto"/>
      </w:divBdr>
    </w:div>
    <w:div w:id="1011225460">
      <w:bodyDiv w:val="1"/>
      <w:marLeft w:val="0"/>
      <w:marRight w:val="0"/>
      <w:marTop w:val="0"/>
      <w:marBottom w:val="0"/>
      <w:divBdr>
        <w:top w:val="none" w:sz="0" w:space="0" w:color="auto"/>
        <w:left w:val="none" w:sz="0" w:space="0" w:color="auto"/>
        <w:bottom w:val="none" w:sz="0" w:space="0" w:color="auto"/>
        <w:right w:val="none" w:sz="0" w:space="0" w:color="auto"/>
      </w:divBdr>
    </w:div>
    <w:div w:id="1023286696">
      <w:bodyDiv w:val="1"/>
      <w:marLeft w:val="0"/>
      <w:marRight w:val="0"/>
      <w:marTop w:val="0"/>
      <w:marBottom w:val="0"/>
      <w:divBdr>
        <w:top w:val="none" w:sz="0" w:space="0" w:color="auto"/>
        <w:left w:val="none" w:sz="0" w:space="0" w:color="auto"/>
        <w:bottom w:val="none" w:sz="0" w:space="0" w:color="auto"/>
        <w:right w:val="none" w:sz="0" w:space="0" w:color="auto"/>
      </w:divBdr>
    </w:div>
    <w:div w:id="1032732346">
      <w:bodyDiv w:val="1"/>
      <w:marLeft w:val="0"/>
      <w:marRight w:val="0"/>
      <w:marTop w:val="0"/>
      <w:marBottom w:val="0"/>
      <w:divBdr>
        <w:top w:val="none" w:sz="0" w:space="0" w:color="auto"/>
        <w:left w:val="none" w:sz="0" w:space="0" w:color="auto"/>
        <w:bottom w:val="none" w:sz="0" w:space="0" w:color="auto"/>
        <w:right w:val="none" w:sz="0" w:space="0" w:color="auto"/>
      </w:divBdr>
    </w:div>
    <w:div w:id="1057818451">
      <w:bodyDiv w:val="1"/>
      <w:marLeft w:val="0"/>
      <w:marRight w:val="0"/>
      <w:marTop w:val="0"/>
      <w:marBottom w:val="0"/>
      <w:divBdr>
        <w:top w:val="none" w:sz="0" w:space="0" w:color="auto"/>
        <w:left w:val="none" w:sz="0" w:space="0" w:color="auto"/>
        <w:bottom w:val="none" w:sz="0" w:space="0" w:color="auto"/>
        <w:right w:val="none" w:sz="0" w:space="0" w:color="auto"/>
      </w:divBdr>
    </w:div>
    <w:div w:id="1092437608">
      <w:bodyDiv w:val="1"/>
      <w:marLeft w:val="0"/>
      <w:marRight w:val="0"/>
      <w:marTop w:val="0"/>
      <w:marBottom w:val="0"/>
      <w:divBdr>
        <w:top w:val="none" w:sz="0" w:space="0" w:color="auto"/>
        <w:left w:val="none" w:sz="0" w:space="0" w:color="auto"/>
        <w:bottom w:val="none" w:sz="0" w:space="0" w:color="auto"/>
        <w:right w:val="none" w:sz="0" w:space="0" w:color="auto"/>
      </w:divBdr>
    </w:div>
    <w:div w:id="1129201097">
      <w:bodyDiv w:val="1"/>
      <w:marLeft w:val="0"/>
      <w:marRight w:val="0"/>
      <w:marTop w:val="0"/>
      <w:marBottom w:val="0"/>
      <w:divBdr>
        <w:top w:val="none" w:sz="0" w:space="0" w:color="auto"/>
        <w:left w:val="none" w:sz="0" w:space="0" w:color="auto"/>
        <w:bottom w:val="none" w:sz="0" w:space="0" w:color="auto"/>
        <w:right w:val="none" w:sz="0" w:space="0" w:color="auto"/>
      </w:divBdr>
    </w:div>
    <w:div w:id="1185628644">
      <w:bodyDiv w:val="1"/>
      <w:marLeft w:val="0"/>
      <w:marRight w:val="0"/>
      <w:marTop w:val="0"/>
      <w:marBottom w:val="0"/>
      <w:divBdr>
        <w:top w:val="none" w:sz="0" w:space="0" w:color="auto"/>
        <w:left w:val="none" w:sz="0" w:space="0" w:color="auto"/>
        <w:bottom w:val="none" w:sz="0" w:space="0" w:color="auto"/>
        <w:right w:val="none" w:sz="0" w:space="0" w:color="auto"/>
      </w:divBdr>
    </w:div>
    <w:div w:id="1224441716">
      <w:bodyDiv w:val="1"/>
      <w:marLeft w:val="0"/>
      <w:marRight w:val="0"/>
      <w:marTop w:val="0"/>
      <w:marBottom w:val="0"/>
      <w:divBdr>
        <w:top w:val="none" w:sz="0" w:space="0" w:color="auto"/>
        <w:left w:val="none" w:sz="0" w:space="0" w:color="auto"/>
        <w:bottom w:val="none" w:sz="0" w:space="0" w:color="auto"/>
        <w:right w:val="none" w:sz="0" w:space="0" w:color="auto"/>
      </w:divBdr>
    </w:div>
    <w:div w:id="1234701742">
      <w:bodyDiv w:val="1"/>
      <w:marLeft w:val="0"/>
      <w:marRight w:val="0"/>
      <w:marTop w:val="0"/>
      <w:marBottom w:val="0"/>
      <w:divBdr>
        <w:top w:val="none" w:sz="0" w:space="0" w:color="auto"/>
        <w:left w:val="none" w:sz="0" w:space="0" w:color="auto"/>
        <w:bottom w:val="none" w:sz="0" w:space="0" w:color="auto"/>
        <w:right w:val="none" w:sz="0" w:space="0" w:color="auto"/>
      </w:divBdr>
    </w:div>
    <w:div w:id="1278635398">
      <w:bodyDiv w:val="1"/>
      <w:marLeft w:val="0"/>
      <w:marRight w:val="0"/>
      <w:marTop w:val="0"/>
      <w:marBottom w:val="0"/>
      <w:divBdr>
        <w:top w:val="none" w:sz="0" w:space="0" w:color="auto"/>
        <w:left w:val="none" w:sz="0" w:space="0" w:color="auto"/>
        <w:bottom w:val="none" w:sz="0" w:space="0" w:color="auto"/>
        <w:right w:val="none" w:sz="0" w:space="0" w:color="auto"/>
      </w:divBdr>
    </w:div>
    <w:div w:id="1291983007">
      <w:bodyDiv w:val="1"/>
      <w:marLeft w:val="0"/>
      <w:marRight w:val="0"/>
      <w:marTop w:val="0"/>
      <w:marBottom w:val="0"/>
      <w:divBdr>
        <w:top w:val="none" w:sz="0" w:space="0" w:color="auto"/>
        <w:left w:val="none" w:sz="0" w:space="0" w:color="auto"/>
        <w:bottom w:val="none" w:sz="0" w:space="0" w:color="auto"/>
        <w:right w:val="none" w:sz="0" w:space="0" w:color="auto"/>
      </w:divBdr>
    </w:div>
    <w:div w:id="1334607643">
      <w:bodyDiv w:val="1"/>
      <w:marLeft w:val="0"/>
      <w:marRight w:val="0"/>
      <w:marTop w:val="0"/>
      <w:marBottom w:val="0"/>
      <w:divBdr>
        <w:top w:val="none" w:sz="0" w:space="0" w:color="auto"/>
        <w:left w:val="none" w:sz="0" w:space="0" w:color="auto"/>
        <w:bottom w:val="none" w:sz="0" w:space="0" w:color="auto"/>
        <w:right w:val="none" w:sz="0" w:space="0" w:color="auto"/>
      </w:divBdr>
    </w:div>
    <w:div w:id="1439449357">
      <w:bodyDiv w:val="1"/>
      <w:marLeft w:val="0"/>
      <w:marRight w:val="0"/>
      <w:marTop w:val="0"/>
      <w:marBottom w:val="0"/>
      <w:divBdr>
        <w:top w:val="none" w:sz="0" w:space="0" w:color="auto"/>
        <w:left w:val="none" w:sz="0" w:space="0" w:color="auto"/>
        <w:bottom w:val="none" w:sz="0" w:space="0" w:color="auto"/>
        <w:right w:val="none" w:sz="0" w:space="0" w:color="auto"/>
      </w:divBdr>
    </w:div>
    <w:div w:id="1497182336">
      <w:bodyDiv w:val="1"/>
      <w:marLeft w:val="0"/>
      <w:marRight w:val="0"/>
      <w:marTop w:val="0"/>
      <w:marBottom w:val="0"/>
      <w:divBdr>
        <w:top w:val="none" w:sz="0" w:space="0" w:color="auto"/>
        <w:left w:val="none" w:sz="0" w:space="0" w:color="auto"/>
        <w:bottom w:val="none" w:sz="0" w:space="0" w:color="auto"/>
        <w:right w:val="none" w:sz="0" w:space="0" w:color="auto"/>
      </w:divBdr>
    </w:div>
    <w:div w:id="1507596858">
      <w:bodyDiv w:val="1"/>
      <w:marLeft w:val="0"/>
      <w:marRight w:val="0"/>
      <w:marTop w:val="0"/>
      <w:marBottom w:val="0"/>
      <w:divBdr>
        <w:top w:val="none" w:sz="0" w:space="0" w:color="auto"/>
        <w:left w:val="none" w:sz="0" w:space="0" w:color="auto"/>
        <w:bottom w:val="none" w:sz="0" w:space="0" w:color="auto"/>
        <w:right w:val="none" w:sz="0" w:space="0" w:color="auto"/>
      </w:divBdr>
    </w:div>
    <w:div w:id="1512794751">
      <w:bodyDiv w:val="1"/>
      <w:marLeft w:val="0"/>
      <w:marRight w:val="0"/>
      <w:marTop w:val="0"/>
      <w:marBottom w:val="0"/>
      <w:divBdr>
        <w:top w:val="none" w:sz="0" w:space="0" w:color="auto"/>
        <w:left w:val="none" w:sz="0" w:space="0" w:color="auto"/>
        <w:bottom w:val="none" w:sz="0" w:space="0" w:color="auto"/>
        <w:right w:val="none" w:sz="0" w:space="0" w:color="auto"/>
      </w:divBdr>
    </w:div>
    <w:div w:id="1532264278">
      <w:bodyDiv w:val="1"/>
      <w:marLeft w:val="0"/>
      <w:marRight w:val="0"/>
      <w:marTop w:val="0"/>
      <w:marBottom w:val="0"/>
      <w:divBdr>
        <w:top w:val="none" w:sz="0" w:space="0" w:color="auto"/>
        <w:left w:val="none" w:sz="0" w:space="0" w:color="auto"/>
        <w:bottom w:val="none" w:sz="0" w:space="0" w:color="auto"/>
        <w:right w:val="none" w:sz="0" w:space="0" w:color="auto"/>
      </w:divBdr>
    </w:div>
    <w:div w:id="1553808503">
      <w:bodyDiv w:val="1"/>
      <w:marLeft w:val="0"/>
      <w:marRight w:val="0"/>
      <w:marTop w:val="0"/>
      <w:marBottom w:val="0"/>
      <w:divBdr>
        <w:top w:val="none" w:sz="0" w:space="0" w:color="auto"/>
        <w:left w:val="none" w:sz="0" w:space="0" w:color="auto"/>
        <w:bottom w:val="none" w:sz="0" w:space="0" w:color="auto"/>
        <w:right w:val="none" w:sz="0" w:space="0" w:color="auto"/>
      </w:divBdr>
    </w:div>
    <w:div w:id="1556968722">
      <w:bodyDiv w:val="1"/>
      <w:marLeft w:val="0"/>
      <w:marRight w:val="0"/>
      <w:marTop w:val="0"/>
      <w:marBottom w:val="0"/>
      <w:divBdr>
        <w:top w:val="none" w:sz="0" w:space="0" w:color="auto"/>
        <w:left w:val="none" w:sz="0" w:space="0" w:color="auto"/>
        <w:bottom w:val="none" w:sz="0" w:space="0" w:color="auto"/>
        <w:right w:val="none" w:sz="0" w:space="0" w:color="auto"/>
      </w:divBdr>
    </w:div>
    <w:div w:id="1588660225">
      <w:bodyDiv w:val="1"/>
      <w:marLeft w:val="0"/>
      <w:marRight w:val="0"/>
      <w:marTop w:val="0"/>
      <w:marBottom w:val="0"/>
      <w:divBdr>
        <w:top w:val="none" w:sz="0" w:space="0" w:color="auto"/>
        <w:left w:val="none" w:sz="0" w:space="0" w:color="auto"/>
        <w:bottom w:val="none" w:sz="0" w:space="0" w:color="auto"/>
        <w:right w:val="none" w:sz="0" w:space="0" w:color="auto"/>
      </w:divBdr>
    </w:div>
    <w:div w:id="1609654284">
      <w:bodyDiv w:val="1"/>
      <w:marLeft w:val="0"/>
      <w:marRight w:val="0"/>
      <w:marTop w:val="0"/>
      <w:marBottom w:val="0"/>
      <w:divBdr>
        <w:top w:val="none" w:sz="0" w:space="0" w:color="auto"/>
        <w:left w:val="none" w:sz="0" w:space="0" w:color="auto"/>
        <w:bottom w:val="none" w:sz="0" w:space="0" w:color="auto"/>
        <w:right w:val="none" w:sz="0" w:space="0" w:color="auto"/>
      </w:divBdr>
    </w:div>
    <w:div w:id="1612400082">
      <w:bodyDiv w:val="1"/>
      <w:marLeft w:val="0"/>
      <w:marRight w:val="0"/>
      <w:marTop w:val="0"/>
      <w:marBottom w:val="0"/>
      <w:divBdr>
        <w:top w:val="none" w:sz="0" w:space="0" w:color="auto"/>
        <w:left w:val="none" w:sz="0" w:space="0" w:color="auto"/>
        <w:bottom w:val="none" w:sz="0" w:space="0" w:color="auto"/>
        <w:right w:val="none" w:sz="0" w:space="0" w:color="auto"/>
      </w:divBdr>
    </w:div>
    <w:div w:id="1622491410">
      <w:bodyDiv w:val="1"/>
      <w:marLeft w:val="0"/>
      <w:marRight w:val="0"/>
      <w:marTop w:val="0"/>
      <w:marBottom w:val="0"/>
      <w:divBdr>
        <w:top w:val="none" w:sz="0" w:space="0" w:color="auto"/>
        <w:left w:val="none" w:sz="0" w:space="0" w:color="auto"/>
        <w:bottom w:val="none" w:sz="0" w:space="0" w:color="auto"/>
        <w:right w:val="none" w:sz="0" w:space="0" w:color="auto"/>
      </w:divBdr>
    </w:div>
    <w:div w:id="1623346552">
      <w:bodyDiv w:val="1"/>
      <w:marLeft w:val="0"/>
      <w:marRight w:val="0"/>
      <w:marTop w:val="0"/>
      <w:marBottom w:val="0"/>
      <w:divBdr>
        <w:top w:val="none" w:sz="0" w:space="0" w:color="auto"/>
        <w:left w:val="none" w:sz="0" w:space="0" w:color="auto"/>
        <w:bottom w:val="none" w:sz="0" w:space="0" w:color="auto"/>
        <w:right w:val="none" w:sz="0" w:space="0" w:color="auto"/>
      </w:divBdr>
    </w:div>
    <w:div w:id="1662418075">
      <w:bodyDiv w:val="1"/>
      <w:marLeft w:val="0"/>
      <w:marRight w:val="0"/>
      <w:marTop w:val="0"/>
      <w:marBottom w:val="0"/>
      <w:divBdr>
        <w:top w:val="none" w:sz="0" w:space="0" w:color="auto"/>
        <w:left w:val="none" w:sz="0" w:space="0" w:color="auto"/>
        <w:bottom w:val="none" w:sz="0" w:space="0" w:color="auto"/>
        <w:right w:val="none" w:sz="0" w:space="0" w:color="auto"/>
      </w:divBdr>
    </w:div>
    <w:div w:id="1668248863">
      <w:bodyDiv w:val="1"/>
      <w:marLeft w:val="0"/>
      <w:marRight w:val="0"/>
      <w:marTop w:val="0"/>
      <w:marBottom w:val="0"/>
      <w:divBdr>
        <w:top w:val="none" w:sz="0" w:space="0" w:color="auto"/>
        <w:left w:val="none" w:sz="0" w:space="0" w:color="auto"/>
        <w:bottom w:val="none" w:sz="0" w:space="0" w:color="auto"/>
        <w:right w:val="none" w:sz="0" w:space="0" w:color="auto"/>
      </w:divBdr>
    </w:div>
    <w:div w:id="1688291159">
      <w:bodyDiv w:val="1"/>
      <w:marLeft w:val="0"/>
      <w:marRight w:val="0"/>
      <w:marTop w:val="0"/>
      <w:marBottom w:val="0"/>
      <w:divBdr>
        <w:top w:val="none" w:sz="0" w:space="0" w:color="auto"/>
        <w:left w:val="none" w:sz="0" w:space="0" w:color="auto"/>
        <w:bottom w:val="none" w:sz="0" w:space="0" w:color="auto"/>
        <w:right w:val="none" w:sz="0" w:space="0" w:color="auto"/>
      </w:divBdr>
    </w:div>
    <w:div w:id="1712458565">
      <w:bodyDiv w:val="1"/>
      <w:marLeft w:val="0"/>
      <w:marRight w:val="0"/>
      <w:marTop w:val="0"/>
      <w:marBottom w:val="0"/>
      <w:divBdr>
        <w:top w:val="none" w:sz="0" w:space="0" w:color="auto"/>
        <w:left w:val="none" w:sz="0" w:space="0" w:color="auto"/>
        <w:bottom w:val="none" w:sz="0" w:space="0" w:color="auto"/>
        <w:right w:val="none" w:sz="0" w:space="0" w:color="auto"/>
      </w:divBdr>
    </w:div>
    <w:div w:id="1796219911">
      <w:bodyDiv w:val="1"/>
      <w:marLeft w:val="0"/>
      <w:marRight w:val="0"/>
      <w:marTop w:val="0"/>
      <w:marBottom w:val="0"/>
      <w:divBdr>
        <w:top w:val="none" w:sz="0" w:space="0" w:color="auto"/>
        <w:left w:val="none" w:sz="0" w:space="0" w:color="auto"/>
        <w:bottom w:val="none" w:sz="0" w:space="0" w:color="auto"/>
        <w:right w:val="none" w:sz="0" w:space="0" w:color="auto"/>
      </w:divBdr>
    </w:div>
    <w:div w:id="1817447988">
      <w:bodyDiv w:val="1"/>
      <w:marLeft w:val="0"/>
      <w:marRight w:val="0"/>
      <w:marTop w:val="0"/>
      <w:marBottom w:val="0"/>
      <w:divBdr>
        <w:top w:val="none" w:sz="0" w:space="0" w:color="auto"/>
        <w:left w:val="none" w:sz="0" w:space="0" w:color="auto"/>
        <w:bottom w:val="none" w:sz="0" w:space="0" w:color="auto"/>
        <w:right w:val="none" w:sz="0" w:space="0" w:color="auto"/>
      </w:divBdr>
    </w:div>
    <w:div w:id="1839417579">
      <w:bodyDiv w:val="1"/>
      <w:marLeft w:val="0"/>
      <w:marRight w:val="0"/>
      <w:marTop w:val="0"/>
      <w:marBottom w:val="0"/>
      <w:divBdr>
        <w:top w:val="none" w:sz="0" w:space="0" w:color="auto"/>
        <w:left w:val="none" w:sz="0" w:space="0" w:color="auto"/>
        <w:bottom w:val="none" w:sz="0" w:space="0" w:color="auto"/>
        <w:right w:val="none" w:sz="0" w:space="0" w:color="auto"/>
      </w:divBdr>
    </w:div>
    <w:div w:id="1840732110">
      <w:bodyDiv w:val="1"/>
      <w:marLeft w:val="0"/>
      <w:marRight w:val="0"/>
      <w:marTop w:val="0"/>
      <w:marBottom w:val="0"/>
      <w:divBdr>
        <w:top w:val="none" w:sz="0" w:space="0" w:color="auto"/>
        <w:left w:val="none" w:sz="0" w:space="0" w:color="auto"/>
        <w:bottom w:val="none" w:sz="0" w:space="0" w:color="auto"/>
        <w:right w:val="none" w:sz="0" w:space="0" w:color="auto"/>
      </w:divBdr>
    </w:div>
    <w:div w:id="1895314800">
      <w:bodyDiv w:val="1"/>
      <w:marLeft w:val="0"/>
      <w:marRight w:val="0"/>
      <w:marTop w:val="0"/>
      <w:marBottom w:val="0"/>
      <w:divBdr>
        <w:top w:val="none" w:sz="0" w:space="0" w:color="auto"/>
        <w:left w:val="none" w:sz="0" w:space="0" w:color="auto"/>
        <w:bottom w:val="none" w:sz="0" w:space="0" w:color="auto"/>
        <w:right w:val="none" w:sz="0" w:space="0" w:color="auto"/>
      </w:divBdr>
    </w:div>
    <w:div w:id="1901407448">
      <w:bodyDiv w:val="1"/>
      <w:marLeft w:val="0"/>
      <w:marRight w:val="0"/>
      <w:marTop w:val="0"/>
      <w:marBottom w:val="0"/>
      <w:divBdr>
        <w:top w:val="none" w:sz="0" w:space="0" w:color="auto"/>
        <w:left w:val="none" w:sz="0" w:space="0" w:color="auto"/>
        <w:bottom w:val="none" w:sz="0" w:space="0" w:color="auto"/>
        <w:right w:val="none" w:sz="0" w:space="0" w:color="auto"/>
      </w:divBdr>
    </w:div>
    <w:div w:id="1918204508">
      <w:bodyDiv w:val="1"/>
      <w:marLeft w:val="0"/>
      <w:marRight w:val="0"/>
      <w:marTop w:val="0"/>
      <w:marBottom w:val="0"/>
      <w:divBdr>
        <w:top w:val="none" w:sz="0" w:space="0" w:color="auto"/>
        <w:left w:val="none" w:sz="0" w:space="0" w:color="auto"/>
        <w:bottom w:val="none" w:sz="0" w:space="0" w:color="auto"/>
        <w:right w:val="none" w:sz="0" w:space="0" w:color="auto"/>
      </w:divBdr>
    </w:div>
    <w:div w:id="1919049667">
      <w:bodyDiv w:val="1"/>
      <w:marLeft w:val="0"/>
      <w:marRight w:val="0"/>
      <w:marTop w:val="0"/>
      <w:marBottom w:val="0"/>
      <w:divBdr>
        <w:top w:val="none" w:sz="0" w:space="0" w:color="auto"/>
        <w:left w:val="none" w:sz="0" w:space="0" w:color="auto"/>
        <w:bottom w:val="none" w:sz="0" w:space="0" w:color="auto"/>
        <w:right w:val="none" w:sz="0" w:space="0" w:color="auto"/>
      </w:divBdr>
    </w:div>
    <w:div w:id="1930306820">
      <w:bodyDiv w:val="1"/>
      <w:marLeft w:val="0"/>
      <w:marRight w:val="0"/>
      <w:marTop w:val="0"/>
      <w:marBottom w:val="0"/>
      <w:divBdr>
        <w:top w:val="none" w:sz="0" w:space="0" w:color="auto"/>
        <w:left w:val="none" w:sz="0" w:space="0" w:color="auto"/>
        <w:bottom w:val="none" w:sz="0" w:space="0" w:color="auto"/>
        <w:right w:val="none" w:sz="0" w:space="0" w:color="auto"/>
      </w:divBdr>
    </w:div>
    <w:div w:id="1963730149">
      <w:bodyDiv w:val="1"/>
      <w:marLeft w:val="0"/>
      <w:marRight w:val="0"/>
      <w:marTop w:val="0"/>
      <w:marBottom w:val="0"/>
      <w:divBdr>
        <w:top w:val="none" w:sz="0" w:space="0" w:color="auto"/>
        <w:left w:val="none" w:sz="0" w:space="0" w:color="auto"/>
        <w:bottom w:val="none" w:sz="0" w:space="0" w:color="auto"/>
        <w:right w:val="none" w:sz="0" w:space="0" w:color="auto"/>
      </w:divBdr>
    </w:div>
    <w:div w:id="1979336740">
      <w:bodyDiv w:val="1"/>
      <w:marLeft w:val="0"/>
      <w:marRight w:val="0"/>
      <w:marTop w:val="0"/>
      <w:marBottom w:val="0"/>
      <w:divBdr>
        <w:top w:val="none" w:sz="0" w:space="0" w:color="auto"/>
        <w:left w:val="none" w:sz="0" w:space="0" w:color="auto"/>
        <w:bottom w:val="none" w:sz="0" w:space="0" w:color="auto"/>
        <w:right w:val="none" w:sz="0" w:space="0" w:color="auto"/>
      </w:divBdr>
    </w:div>
    <w:div w:id="1983540698">
      <w:bodyDiv w:val="1"/>
      <w:marLeft w:val="0"/>
      <w:marRight w:val="0"/>
      <w:marTop w:val="0"/>
      <w:marBottom w:val="0"/>
      <w:divBdr>
        <w:top w:val="none" w:sz="0" w:space="0" w:color="auto"/>
        <w:left w:val="none" w:sz="0" w:space="0" w:color="auto"/>
        <w:bottom w:val="none" w:sz="0" w:space="0" w:color="auto"/>
        <w:right w:val="none" w:sz="0" w:space="0" w:color="auto"/>
      </w:divBdr>
    </w:div>
    <w:div w:id="2036879049">
      <w:bodyDiv w:val="1"/>
      <w:marLeft w:val="0"/>
      <w:marRight w:val="0"/>
      <w:marTop w:val="0"/>
      <w:marBottom w:val="0"/>
      <w:divBdr>
        <w:top w:val="none" w:sz="0" w:space="0" w:color="auto"/>
        <w:left w:val="none" w:sz="0" w:space="0" w:color="auto"/>
        <w:bottom w:val="none" w:sz="0" w:space="0" w:color="auto"/>
        <w:right w:val="none" w:sz="0" w:space="0" w:color="auto"/>
      </w:divBdr>
    </w:div>
    <w:div w:id="2064983891">
      <w:bodyDiv w:val="1"/>
      <w:marLeft w:val="0"/>
      <w:marRight w:val="0"/>
      <w:marTop w:val="0"/>
      <w:marBottom w:val="0"/>
      <w:divBdr>
        <w:top w:val="none" w:sz="0" w:space="0" w:color="auto"/>
        <w:left w:val="none" w:sz="0" w:space="0" w:color="auto"/>
        <w:bottom w:val="none" w:sz="0" w:space="0" w:color="auto"/>
        <w:right w:val="none" w:sz="0" w:space="0" w:color="auto"/>
      </w:divBdr>
    </w:div>
    <w:div w:id="2068066903">
      <w:bodyDiv w:val="1"/>
      <w:marLeft w:val="0"/>
      <w:marRight w:val="0"/>
      <w:marTop w:val="0"/>
      <w:marBottom w:val="0"/>
      <w:divBdr>
        <w:top w:val="none" w:sz="0" w:space="0" w:color="auto"/>
        <w:left w:val="none" w:sz="0" w:space="0" w:color="auto"/>
        <w:bottom w:val="none" w:sz="0" w:space="0" w:color="auto"/>
        <w:right w:val="none" w:sz="0" w:space="0" w:color="auto"/>
      </w:divBdr>
    </w:div>
    <w:div w:id="2101022623">
      <w:bodyDiv w:val="1"/>
      <w:marLeft w:val="0"/>
      <w:marRight w:val="0"/>
      <w:marTop w:val="0"/>
      <w:marBottom w:val="0"/>
      <w:divBdr>
        <w:top w:val="none" w:sz="0" w:space="0" w:color="auto"/>
        <w:left w:val="none" w:sz="0" w:space="0" w:color="auto"/>
        <w:bottom w:val="none" w:sz="0" w:space="0" w:color="auto"/>
        <w:right w:val="none" w:sz="0" w:space="0" w:color="auto"/>
      </w:divBdr>
    </w:div>
    <w:div w:id="2105421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rriola\OneDrive%20-%20Abergeldie%20Complex%20Infrastructure\Hayley%20Working%20Documents\Graduate%20Program%20Proposal.dotx" TargetMode="External"/></Relationships>
</file>

<file path=word/theme/theme1.xml><?xml version="1.0" encoding="utf-8"?>
<a:theme xmlns:a="http://schemas.openxmlformats.org/drawingml/2006/main" name="Office Theme">
  <a:themeElements>
    <a:clrScheme name="Abergeldie">
      <a:dk1>
        <a:srgbClr val="000000"/>
      </a:dk1>
      <a:lt1>
        <a:sysClr val="window" lastClr="FFFFFF"/>
      </a:lt1>
      <a:dk2>
        <a:srgbClr val="000000"/>
      </a:dk2>
      <a:lt2>
        <a:srgbClr val="8A8D8F"/>
      </a:lt2>
      <a:accent1>
        <a:srgbClr val="85B09A"/>
      </a:accent1>
      <a:accent2>
        <a:srgbClr val="72BDBA"/>
      </a:accent2>
      <a:accent3>
        <a:srgbClr val="98718E"/>
      </a:accent3>
      <a:accent4>
        <a:srgbClr val="A5DEF7"/>
      </a:accent4>
      <a:accent5>
        <a:srgbClr val="739EA7"/>
      </a:accent5>
      <a:accent6>
        <a:srgbClr val="6D7C99"/>
      </a:accent6>
      <a:hlink>
        <a:srgbClr val="85B09A"/>
      </a:hlink>
      <a:folHlink>
        <a:srgbClr val="00000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3A77B238197F4DBEC118DBBDC849C8" ma:contentTypeVersion="14" ma:contentTypeDescription="Create a new document." ma:contentTypeScope="" ma:versionID="0f74a8a1cea81a81ef129e61bfb5ada0">
  <xsd:schema xmlns:xsd="http://www.w3.org/2001/XMLSchema" xmlns:xs="http://www.w3.org/2001/XMLSchema" xmlns:p="http://schemas.microsoft.com/office/2006/metadata/properties" xmlns:ns2="8d096065-3436-4201-b941-aa8764258929" xmlns:ns3="a218216a-ae77-4b95-bec6-9d57687ec3b1" targetNamespace="http://schemas.microsoft.com/office/2006/metadata/properties" ma:root="true" ma:fieldsID="55a2c13558e82552d97dd813942514b7" ns2:_="" ns3:_="">
    <xsd:import namespace="8d096065-3436-4201-b941-aa8764258929"/>
    <xsd:import namespace="a218216a-ae77-4b95-bec6-9d57687ec3b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096065-3436-4201-b941-aa87642589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bc5b8d2-60eb-4419-be01-61ff697530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18216a-ae77-4b95-bec6-9d57687ec3b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df27bbd-8633-4ee0-a300-228673ba1925}" ma:internalName="TaxCatchAll" ma:showField="CatchAllData" ma:web="a218216a-ae77-4b95-bec6-9d57687ec3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218216a-ae77-4b95-bec6-9d57687ec3b1">
      <UserInfo>
        <DisplayName>Lisa Cox</DisplayName>
        <AccountId>52</AccountId>
        <AccountType/>
      </UserInfo>
    </SharedWithUsers>
    <TaxCatchAll xmlns="a218216a-ae77-4b95-bec6-9d57687ec3b1" xsi:nil="true"/>
    <lcf76f155ced4ddcb4097134ff3c332f xmlns="8d096065-3436-4201-b941-aa8764258929">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F3164F-FBD8-4861-B5D9-5034A4B86D4B}">
  <ds:schemaRefs>
    <ds:schemaRef ds:uri="http://schemas.microsoft.com/sharepoint/v3/contenttype/forms"/>
  </ds:schemaRefs>
</ds:datastoreItem>
</file>

<file path=customXml/itemProps3.xml><?xml version="1.0" encoding="utf-8"?>
<ds:datastoreItem xmlns:ds="http://schemas.openxmlformats.org/officeDocument/2006/customXml" ds:itemID="{E3014055-1454-42FC-9868-7C6EB43B4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096065-3436-4201-b941-aa8764258929"/>
    <ds:schemaRef ds:uri="a218216a-ae77-4b95-bec6-9d57687ec3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45F9B2-B148-42CD-90D4-6C84A4252D84}">
  <ds:schemaRefs>
    <ds:schemaRef ds:uri="http://schemas.microsoft.com/office/2006/metadata/properties"/>
    <ds:schemaRef ds:uri="http://schemas.microsoft.com/office/infopath/2007/PartnerControls"/>
    <ds:schemaRef ds:uri="a218216a-ae77-4b95-bec6-9d57687ec3b1"/>
    <ds:schemaRef ds:uri="8d096065-3436-4201-b941-aa8764258929"/>
  </ds:schemaRefs>
</ds:datastoreItem>
</file>

<file path=customXml/itemProps5.xml><?xml version="1.0" encoding="utf-8"?>
<ds:datastoreItem xmlns:ds="http://schemas.openxmlformats.org/officeDocument/2006/customXml" ds:itemID="{F7A435DF-766F-4C49-BF5A-5868DB06D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Graduate Program Proposal</Template>
  <TotalTime>30</TotalTime>
  <Pages>8</Pages>
  <Words>263</Words>
  <Characters>1501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Change Request</vt:lpstr>
    </vt:vector>
  </TitlesOfParts>
  <Company>Client Name</Company>
  <LinksUpToDate>false</LinksUpToDate>
  <CharactersWithSpaces>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Request</dc:title>
  <dc:subject>Management Plan Name</dc:subject>
  <dc:creator>Hayley Urriola</dc:creator>
  <cp:keywords>####</cp:keywords>
  <dc:description/>
  <cp:lastModifiedBy>Leon Vennik</cp:lastModifiedBy>
  <cp:revision>5</cp:revision>
  <cp:lastPrinted>2023-05-04T00:25:00Z</cp:lastPrinted>
  <dcterms:created xsi:type="dcterms:W3CDTF">2024-12-12T23:35:00Z</dcterms:created>
  <dcterms:modified xsi:type="dcterms:W3CDTF">2024-12-13T00:05:00Z</dcterms:modified>
  <cp:category>#</cp:category>
  <cp:contentStatus>2024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0x0101005A3A77B238197F4DBEC118DBBDC849C8</vt:lpwstr>
  </property>
  <property fmtid="{D5CDD505-2E9C-101B-9397-08002B2CF9AE}" pid="3" name="_dlc_DocIdItemGuid">
    <vt:lpwstr>39eef5aa-2957-4bf0-8a7f-4e31c898c3c0</vt:lpwstr>
  </property>
  <property fmtid="{D5CDD505-2E9C-101B-9397-08002B2CF9AE}" pid="4" name="MediaServiceImageTags">
    <vt:lpwstr/>
  </property>
  <property fmtid="{D5CDD505-2E9C-101B-9397-08002B2CF9AE}" pid="5" name="SharedWithUsers">
    <vt:lpwstr>52;#Lisa Cox</vt:lpwstr>
  </property>
  <property fmtid="{D5CDD505-2E9C-101B-9397-08002B2CF9AE}" pid="6" name="TaxCatchAll">
    <vt:lpwstr/>
  </property>
  <property fmtid="{D5CDD505-2E9C-101B-9397-08002B2CF9AE}" pid="7" name="lcf76f155ced4ddcb4097134ff3c332f">
    <vt:lpwstr/>
  </property>
</Properties>
</file>